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080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3685"/>
      </w:tblGrid>
      <w:tr w:rsidR="0076029D" w14:paraId="2AB519AC" w14:textId="77777777" w:rsidTr="008D0BA1">
        <w:trPr>
          <w:cantSplit/>
          <w:trHeight w:val="2241"/>
        </w:trPr>
        <w:tc>
          <w:tcPr>
            <w:tcW w:w="8080" w:type="dxa"/>
            <w:gridSpan w:val="2"/>
            <w:tcBorders>
              <w:bottom w:val="nil"/>
            </w:tcBorders>
            <w:vAlign w:val="center"/>
          </w:tcPr>
          <w:p w14:paraId="143E0792" w14:textId="7FFBB383" w:rsidR="0076029D" w:rsidRPr="00A7713A" w:rsidRDefault="001D4777" w:rsidP="00A7713A">
            <w:pPr>
              <w:pStyle w:val="Titredudocument"/>
              <w:spacing w:after="80"/>
            </w:pPr>
            <w:r>
              <w:fldChar w:fldCharType="begin" w:fldLock="1"/>
            </w:r>
            <w:r>
              <w:instrText xml:space="preserve"> MACROBUTTON </w:instrText>
            </w:r>
            <w:r>
              <w:fldChar w:fldCharType="end"/>
            </w:r>
            <w:r w:rsidR="00FF7E2C">
              <w:t>AZURE MIGRATE</w:t>
            </w:r>
            <w:r w:rsidR="00AD5A0F">
              <w:t xml:space="preserve"> </w:t>
            </w:r>
          </w:p>
        </w:tc>
      </w:tr>
      <w:tr w:rsidR="0076029D" w14:paraId="14567C0C" w14:textId="77777777" w:rsidTr="008D0BA1">
        <w:trPr>
          <w:cantSplit/>
          <w:trHeight w:hRule="exact" w:val="1800"/>
        </w:trPr>
        <w:tc>
          <w:tcPr>
            <w:tcW w:w="8080" w:type="dxa"/>
            <w:gridSpan w:val="2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vAlign w:val="center"/>
          </w:tcPr>
          <w:p w14:paraId="00A6A6B7" w14:textId="1DBD345A" w:rsidR="0076029D" w:rsidRPr="00821D49" w:rsidRDefault="004505DA" w:rsidP="00486755">
            <w:pPr>
              <w:pStyle w:val="Type-document"/>
              <w:rPr>
                <w:color w:val="0A9E97"/>
              </w:rPr>
            </w:pPr>
            <w:r>
              <w:rPr>
                <w:color w:val="0A9E97"/>
              </w:rPr>
              <w:t xml:space="preserve">TP </w:t>
            </w:r>
            <w:r w:rsidR="00FF7E2C">
              <w:rPr>
                <w:color w:val="0A9E97"/>
              </w:rPr>
              <w:t>AZURE-AWS</w:t>
            </w:r>
          </w:p>
        </w:tc>
      </w:tr>
      <w:tr w:rsidR="0076029D" w14:paraId="6B5F922E" w14:textId="77777777" w:rsidTr="008D0BA1">
        <w:trPr>
          <w:cantSplit/>
          <w:trHeight w:hRule="exact" w:val="4408"/>
        </w:trPr>
        <w:tc>
          <w:tcPr>
            <w:tcW w:w="8080" w:type="dxa"/>
            <w:gridSpan w:val="2"/>
            <w:tcBorders>
              <w:top w:val="single" w:sz="12" w:space="0" w:color="808080"/>
              <w:left w:val="single" w:sz="12" w:space="0" w:color="808080"/>
              <w:right w:val="single" w:sz="12" w:space="0" w:color="808080"/>
            </w:tcBorders>
            <w:vAlign w:val="center"/>
          </w:tcPr>
          <w:p w14:paraId="54E1895D" w14:textId="77777777" w:rsidR="0076029D" w:rsidRDefault="00821D49">
            <w:pPr>
              <w:pStyle w:val="Textetableau"/>
              <w:jc w:val="center"/>
              <w:rPr>
                <w:color w:val="FF0000"/>
                <w:sz w:val="30"/>
              </w:rPr>
            </w:pPr>
            <w:r>
              <w:object w:dxaOrig="4306" w:dyaOrig="3330" w14:anchorId="5757DD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25pt;height:166.45pt" o:ole="">
                  <v:imagedata r:id="rId8" o:title=""/>
                </v:shape>
                <o:OLEObject Type="Embed" ProgID="PBrush" ShapeID="_x0000_i1025" DrawAspect="Content" ObjectID="_1730274778" r:id="rId9"/>
              </w:object>
            </w:r>
          </w:p>
        </w:tc>
      </w:tr>
      <w:tr w:rsidR="0076029D" w14:paraId="2F99BE3E" w14:textId="77777777" w:rsidTr="008D0BA1">
        <w:trPr>
          <w:cantSplit/>
          <w:trHeight w:hRule="exact" w:val="823"/>
        </w:trPr>
        <w:tc>
          <w:tcPr>
            <w:tcW w:w="8080" w:type="dxa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4C77EBB1" w14:textId="2766312F" w:rsidR="0076029D" w:rsidRPr="00821D49" w:rsidRDefault="00053321" w:rsidP="00264A15">
            <w:pPr>
              <w:spacing w:before="0"/>
              <w:ind w:left="-68"/>
              <w:jc w:val="center"/>
              <w:rPr>
                <w:rStyle w:val="Titre-projet"/>
                <w:color w:val="0A9E97"/>
              </w:rPr>
            </w:pPr>
            <w:r w:rsidRPr="00821D49">
              <w:rPr>
                <w:rStyle w:val="Rfrence"/>
                <w:b/>
                <w:bCs/>
                <w:color w:val="0A9E97"/>
                <w:sz w:val="32"/>
              </w:rPr>
              <w:t xml:space="preserve">Référence </w:t>
            </w:r>
            <w:r w:rsidR="001D4777" w:rsidRPr="00821D49">
              <w:rPr>
                <w:rStyle w:val="Rfrence"/>
                <w:b/>
                <w:bCs/>
                <w:color w:val="0A9E97"/>
                <w:sz w:val="32"/>
              </w:rPr>
              <w:t>:</w:t>
            </w:r>
            <w:r w:rsidR="001D4777" w:rsidRPr="00821D49">
              <w:rPr>
                <w:rStyle w:val="Titre-projet"/>
                <w:color w:val="0A9E97"/>
              </w:rPr>
              <w:t xml:space="preserve"> </w:t>
            </w:r>
            <w:r w:rsidR="001325A0" w:rsidRPr="00821D49">
              <w:rPr>
                <w:rStyle w:val="Titre-projet"/>
                <w:color w:val="0A9E97"/>
              </w:rPr>
              <w:t>E</w:t>
            </w:r>
            <w:r w:rsidR="007C6322">
              <w:rPr>
                <w:rStyle w:val="Titre-projet"/>
                <w:color w:val="0A9E97"/>
              </w:rPr>
              <w:t>F</w:t>
            </w:r>
            <w:r w:rsidR="001325A0" w:rsidRPr="00821D49">
              <w:rPr>
                <w:rStyle w:val="Titre-projet"/>
                <w:color w:val="0A9E97"/>
              </w:rPr>
              <w:t>-</w:t>
            </w:r>
            <w:r w:rsidR="00AD5A0F">
              <w:rPr>
                <w:rStyle w:val="Titre-projet"/>
                <w:color w:val="0A9E97"/>
              </w:rPr>
              <w:t>TEST</w:t>
            </w:r>
            <w:r w:rsidR="009A2115">
              <w:rPr>
                <w:rStyle w:val="Titre-projet"/>
                <w:color w:val="0A9E97"/>
              </w:rPr>
              <w:t>-</w:t>
            </w:r>
            <w:r w:rsidR="00AD5A0F">
              <w:rPr>
                <w:rStyle w:val="Titre-projet"/>
                <w:color w:val="0A9E97"/>
              </w:rPr>
              <w:t>TEST</w:t>
            </w:r>
          </w:p>
        </w:tc>
      </w:tr>
      <w:tr w:rsidR="0076029D" w14:paraId="7313462C" w14:textId="77777777" w:rsidTr="008D0BA1">
        <w:trPr>
          <w:cantSplit/>
          <w:trHeight w:hRule="exact" w:val="1862"/>
        </w:trPr>
        <w:tc>
          <w:tcPr>
            <w:tcW w:w="4395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</w:tcBorders>
          </w:tcPr>
          <w:p w14:paraId="38241B4D" w14:textId="77777777" w:rsidR="0076029D" w:rsidRDefault="001D4777">
            <w:pPr>
              <w:pStyle w:val="Textefragment"/>
              <w:ind w:left="1064"/>
              <w:rPr>
                <w:rStyle w:val="Rfrence"/>
              </w:rPr>
            </w:pPr>
            <w:r>
              <w:rPr>
                <w:rStyle w:val="Rfrence"/>
                <w:b/>
                <w:bCs/>
              </w:rPr>
              <w:t>Auteur</w:t>
            </w:r>
            <w:r>
              <w:rPr>
                <w:rStyle w:val="Rfrence"/>
              </w:rPr>
              <w:t>(s) :</w:t>
            </w:r>
          </w:p>
          <w:p w14:paraId="749A54DE" w14:textId="4FB3D6FD" w:rsidR="0076029D" w:rsidRDefault="004505DA">
            <w:pPr>
              <w:pStyle w:val="Textefragment"/>
              <w:ind w:left="1064"/>
              <w:rPr>
                <w:rStyle w:val="Date-doc"/>
                <w:sz w:val="20"/>
              </w:rPr>
            </w:pPr>
            <w:r>
              <w:rPr>
                <w:rStyle w:val="Date-doc"/>
                <w:sz w:val="20"/>
              </w:rPr>
              <w:t>Claude MOUSSIENGO</w:t>
            </w:r>
          </w:p>
          <w:p w14:paraId="5FB6BEA9" w14:textId="77777777" w:rsidR="0076029D" w:rsidRDefault="0076029D">
            <w:pPr>
              <w:pStyle w:val="Textefragment"/>
              <w:ind w:left="1064"/>
              <w:rPr>
                <w:rStyle w:val="Rfrence"/>
              </w:rPr>
            </w:pPr>
          </w:p>
        </w:tc>
        <w:tc>
          <w:tcPr>
            <w:tcW w:w="3685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</w:tcPr>
          <w:p w14:paraId="00BD3689" w14:textId="77777777" w:rsidR="0076029D" w:rsidRDefault="001D4777">
            <w:pPr>
              <w:pStyle w:val="Textefragment"/>
              <w:ind w:left="71"/>
              <w:rPr>
                <w:rStyle w:val="Rfrence"/>
              </w:rPr>
            </w:pPr>
            <w:r>
              <w:rPr>
                <w:rStyle w:val="Rfrence"/>
                <w:b/>
                <w:bCs/>
              </w:rPr>
              <w:t>Destinataire</w:t>
            </w:r>
            <w:r>
              <w:rPr>
                <w:rStyle w:val="Rfrence"/>
              </w:rPr>
              <w:t>(s) :</w:t>
            </w:r>
          </w:p>
          <w:p w14:paraId="75E1D0C7" w14:textId="4CAB06CF" w:rsidR="0076029D" w:rsidRDefault="002C550C" w:rsidP="00264A15">
            <w:pPr>
              <w:pStyle w:val="Textefragment"/>
              <w:ind w:left="71"/>
              <w:rPr>
                <w:rStyle w:val="Rfrence"/>
              </w:rPr>
            </w:pPr>
            <w:r>
              <w:rPr>
                <w:rStyle w:val="Date-doc"/>
                <w:sz w:val="20"/>
              </w:rPr>
              <w:t>Easyformer</w:t>
            </w:r>
          </w:p>
        </w:tc>
      </w:tr>
    </w:tbl>
    <w:p w14:paraId="4577F04F" w14:textId="77777777" w:rsidR="0076029D" w:rsidRDefault="0076029D">
      <w:pPr>
        <w:spacing w:before="0"/>
        <w:ind w:left="57"/>
      </w:pPr>
    </w:p>
    <w:tbl>
      <w:tblPr>
        <w:tblW w:w="8080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"/>
        <w:gridCol w:w="6449"/>
        <w:gridCol w:w="1417"/>
      </w:tblGrid>
      <w:tr w:rsidR="0076029D" w14:paraId="73A55457" w14:textId="77777777" w:rsidTr="00AB3C20">
        <w:trPr>
          <w:cantSplit/>
          <w:trHeight w:hRule="exact" w:val="402"/>
        </w:trPr>
        <w:tc>
          <w:tcPr>
            <w:tcW w:w="214" w:type="dxa"/>
          </w:tcPr>
          <w:p w14:paraId="254AD6F3" w14:textId="0552F189" w:rsidR="0076029D" w:rsidRDefault="0076029D" w:rsidP="00F419BC">
            <w:pPr>
              <w:spacing w:before="0"/>
              <w:ind w:left="-68"/>
              <w:rPr>
                <w:sz w:val="20"/>
              </w:rPr>
            </w:pPr>
          </w:p>
        </w:tc>
        <w:tc>
          <w:tcPr>
            <w:tcW w:w="6449" w:type="dxa"/>
          </w:tcPr>
          <w:p w14:paraId="4324F05C" w14:textId="61175A74" w:rsidR="0076029D" w:rsidRDefault="001D4777">
            <w:pPr>
              <w:spacing w:before="0"/>
              <w:ind w:left="-68"/>
              <w:rPr>
                <w:sz w:val="20"/>
              </w:rPr>
            </w:pPr>
            <w:r>
              <w:rPr>
                <w:rStyle w:val="Rfrence"/>
                <w:sz w:val="20"/>
              </w:rPr>
              <w:t xml:space="preserve">Date de modification : </w:t>
            </w:r>
            <w:r>
              <w:rPr>
                <w:rStyle w:val="Rfrence"/>
                <w:sz w:val="20"/>
              </w:rPr>
              <w:fldChar w:fldCharType="begin"/>
            </w:r>
            <w:r>
              <w:rPr>
                <w:rStyle w:val="Rfrence"/>
                <w:sz w:val="20"/>
              </w:rPr>
              <w:instrText xml:space="preserve"> DATE \@ "dd/MM/yy" \* MERGEFORMAT </w:instrText>
            </w:r>
            <w:r>
              <w:rPr>
                <w:rStyle w:val="Rfrence"/>
                <w:sz w:val="20"/>
              </w:rPr>
              <w:fldChar w:fldCharType="separate"/>
            </w:r>
            <w:r w:rsidR="00E0579F">
              <w:rPr>
                <w:rStyle w:val="Rfrence"/>
                <w:noProof/>
                <w:sz w:val="20"/>
              </w:rPr>
              <w:t>18/11/22</w:t>
            </w:r>
            <w:r>
              <w:rPr>
                <w:rStyle w:val="Rfrence"/>
                <w:sz w:val="20"/>
              </w:rPr>
              <w:fldChar w:fldCharType="end"/>
            </w:r>
          </w:p>
        </w:tc>
        <w:tc>
          <w:tcPr>
            <w:tcW w:w="1417" w:type="dxa"/>
          </w:tcPr>
          <w:p w14:paraId="7B25C938" w14:textId="77777777" w:rsidR="0076029D" w:rsidRDefault="001D4777" w:rsidP="00874FA8">
            <w:pPr>
              <w:spacing w:before="0"/>
              <w:ind w:left="-68" w:right="-70"/>
              <w:jc w:val="right"/>
              <w:rPr>
                <w:sz w:val="20"/>
              </w:rPr>
            </w:pPr>
            <w:r>
              <w:rPr>
                <w:rStyle w:val="Rfrence"/>
                <w:sz w:val="20"/>
              </w:rPr>
              <w:t>Version :</w:t>
            </w:r>
            <w:r>
              <w:rPr>
                <w:sz w:val="20"/>
              </w:rPr>
              <w:t xml:space="preserve"> </w:t>
            </w:r>
            <w:r w:rsidR="00874FA8">
              <w:rPr>
                <w:rStyle w:val="NVersion"/>
                <w:sz w:val="20"/>
              </w:rPr>
              <w:t>1</w:t>
            </w:r>
          </w:p>
        </w:tc>
      </w:tr>
      <w:tr w:rsidR="0076029D" w14:paraId="5D1FB804" w14:textId="77777777">
        <w:trPr>
          <w:cantSplit/>
          <w:trHeight w:hRule="exact" w:val="280"/>
        </w:trPr>
        <w:tc>
          <w:tcPr>
            <w:tcW w:w="8080" w:type="dxa"/>
            <w:gridSpan w:val="3"/>
            <w:vAlign w:val="center"/>
          </w:tcPr>
          <w:p w14:paraId="28A17622" w14:textId="4262D60F" w:rsidR="0076029D" w:rsidRDefault="0076029D" w:rsidP="00AB3C20">
            <w:pPr>
              <w:pStyle w:val="DiffusionVeePee"/>
              <w:jc w:val="left"/>
              <w:rPr>
                <w:highlight w:val="yellow"/>
              </w:rPr>
            </w:pPr>
          </w:p>
          <w:p w14:paraId="553DB8D0" w14:textId="77777777" w:rsidR="0076029D" w:rsidRDefault="0076029D">
            <w:pPr>
              <w:pStyle w:val="DiffusionVeePee"/>
              <w:rPr>
                <w:highlight w:val="yellow"/>
              </w:rPr>
            </w:pPr>
          </w:p>
          <w:p w14:paraId="3BE7E1D3" w14:textId="77777777" w:rsidR="0076029D" w:rsidRDefault="0076029D">
            <w:pPr>
              <w:pStyle w:val="DiffusionVeePee"/>
              <w:rPr>
                <w:highlight w:val="yellow"/>
              </w:rPr>
            </w:pPr>
          </w:p>
          <w:p w14:paraId="49CF2276" w14:textId="77777777" w:rsidR="0076029D" w:rsidRDefault="0076029D">
            <w:pPr>
              <w:pStyle w:val="DiffusionVeePee"/>
              <w:rPr>
                <w:highlight w:val="yellow"/>
              </w:rPr>
            </w:pPr>
          </w:p>
          <w:p w14:paraId="2A69D54C" w14:textId="77777777" w:rsidR="0076029D" w:rsidRDefault="0076029D">
            <w:pPr>
              <w:pStyle w:val="DiffusionVeePee"/>
              <w:rPr>
                <w:highlight w:val="yellow"/>
              </w:rPr>
            </w:pPr>
          </w:p>
          <w:p w14:paraId="39288293" w14:textId="77777777" w:rsidR="0076029D" w:rsidRDefault="0076029D">
            <w:pPr>
              <w:pStyle w:val="DiffusionVeePee"/>
            </w:pPr>
          </w:p>
          <w:p w14:paraId="6226238F" w14:textId="77777777" w:rsidR="0076029D" w:rsidRDefault="0076029D">
            <w:pPr>
              <w:pStyle w:val="DiffusionVeePee"/>
            </w:pPr>
          </w:p>
          <w:p w14:paraId="6C2EFCD6" w14:textId="77777777" w:rsidR="0076029D" w:rsidRDefault="0076029D">
            <w:pPr>
              <w:pStyle w:val="DiffusionVeePee"/>
              <w:rPr>
                <w:sz w:val="22"/>
              </w:rPr>
            </w:pPr>
          </w:p>
          <w:p w14:paraId="61A6A06A" w14:textId="77777777" w:rsidR="0076029D" w:rsidRDefault="0076029D">
            <w:pPr>
              <w:pStyle w:val="DiffusionVeePee"/>
              <w:rPr>
                <w:rStyle w:val="Rfrence"/>
                <w:rFonts w:ascii="Arial Gras" w:hAnsi="Arial Gras"/>
                <w:color w:val="auto"/>
              </w:rPr>
            </w:pPr>
          </w:p>
          <w:p w14:paraId="5064FA51" w14:textId="77777777" w:rsidR="0076029D" w:rsidRDefault="0076029D">
            <w:pPr>
              <w:pStyle w:val="DiffusionVeePee"/>
            </w:pPr>
          </w:p>
          <w:p w14:paraId="4CE3E046" w14:textId="77777777" w:rsidR="0076029D" w:rsidRDefault="0076029D">
            <w:pPr>
              <w:pStyle w:val="DiffusionVeePee"/>
            </w:pPr>
          </w:p>
        </w:tc>
      </w:tr>
    </w:tbl>
    <w:p w14:paraId="24E36272" w14:textId="4569FAA4" w:rsidR="00AB3C20" w:rsidRPr="00AB3C20" w:rsidRDefault="00AB3C20" w:rsidP="00AB3C20">
      <w:pPr>
        <w:sectPr w:rsidR="00AB3C20" w:rsidRPr="00AB3C2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851" w:left="1417" w:header="851" w:footer="708" w:gutter="0"/>
          <w:cols w:space="708"/>
          <w:docGrid w:linePitch="360"/>
        </w:sectPr>
      </w:pPr>
    </w:p>
    <w:p w14:paraId="20BB677F" w14:textId="77777777" w:rsidR="0076029D" w:rsidRDefault="00264A15">
      <w:pPr>
        <w:pStyle w:val="Sommaire"/>
        <w:tabs>
          <w:tab w:val="left" w:pos="8505"/>
        </w:tabs>
        <w:rPr>
          <w:b w:val="0"/>
          <w:sz w:val="24"/>
        </w:rPr>
      </w:pPr>
      <w:r>
        <w:lastRenderedPageBreak/>
        <w:t>Sommaire</w:t>
      </w:r>
      <w:r w:rsidR="001D4777">
        <w:tab/>
      </w:r>
      <w:r w:rsidR="001D4777">
        <w:rPr>
          <w:b w:val="0"/>
          <w:sz w:val="24"/>
        </w:rPr>
        <w:t>page</w:t>
      </w:r>
    </w:p>
    <w:p w14:paraId="011C1C80" w14:textId="3354E945" w:rsidR="00F72A02" w:rsidRDefault="00AD5A0F">
      <w:pPr>
        <w:pStyle w:val="TM1"/>
        <w:tabs>
          <w:tab w:val="left" w:pos="44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>
        <w:rPr>
          <w:rFonts w:ascii="Arial" w:hAnsi="Arial"/>
          <w:b w:val="0"/>
          <w:bCs w:val="0"/>
          <w:caps w:val="0"/>
          <w:noProof/>
          <w:color w:val="000000"/>
          <w:sz w:val="21"/>
        </w:rPr>
        <w:fldChar w:fldCharType="begin"/>
      </w:r>
      <w:r>
        <w:rPr>
          <w:rFonts w:ascii="Arial" w:hAnsi="Arial"/>
          <w:b w:val="0"/>
          <w:bCs w:val="0"/>
          <w:caps w:val="0"/>
          <w:noProof/>
          <w:color w:val="000000"/>
          <w:sz w:val="21"/>
        </w:rPr>
        <w:instrText xml:space="preserve"> TOC \o "1-3" \f \t "Titre de chapitre;1;Sous-fragment;4;EF étiquette;3;EF sous étiquette;4" </w:instrText>
      </w:r>
      <w:r>
        <w:rPr>
          <w:rFonts w:ascii="Arial" w:hAnsi="Arial"/>
          <w:b w:val="0"/>
          <w:bCs w:val="0"/>
          <w:caps w:val="0"/>
          <w:noProof/>
          <w:color w:val="000000"/>
          <w:sz w:val="21"/>
        </w:rPr>
        <w:fldChar w:fldCharType="separate"/>
      </w:r>
      <w:r w:rsidR="00F72A02" w:rsidRPr="0085172D">
        <w:rPr>
          <w:noProof/>
        </w:rPr>
        <w:t>1</w:t>
      </w:r>
      <w:r w:rsidR="00F72A02"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  <w:tab/>
      </w:r>
      <w:r w:rsidR="00F72A02" w:rsidRPr="0085172D">
        <w:rPr>
          <w:noProof/>
          <w:u w:val="single"/>
        </w:rPr>
        <w:t>Introduction</w:t>
      </w:r>
      <w:r w:rsidR="00F72A02">
        <w:rPr>
          <w:noProof/>
        </w:rPr>
        <w:t> :</w:t>
      </w:r>
      <w:r w:rsidR="00F72A02">
        <w:rPr>
          <w:noProof/>
        </w:rPr>
        <w:tab/>
      </w:r>
      <w:r w:rsidR="00F72A02">
        <w:rPr>
          <w:noProof/>
        </w:rPr>
        <w:fldChar w:fldCharType="begin"/>
      </w:r>
      <w:r w:rsidR="00F72A02">
        <w:rPr>
          <w:noProof/>
        </w:rPr>
        <w:instrText xml:space="preserve"> PAGEREF _Toc119661273 \h </w:instrText>
      </w:r>
      <w:r w:rsidR="00F72A02">
        <w:rPr>
          <w:noProof/>
        </w:rPr>
      </w:r>
      <w:r w:rsidR="00F72A02">
        <w:rPr>
          <w:noProof/>
        </w:rPr>
        <w:fldChar w:fldCharType="separate"/>
      </w:r>
      <w:r w:rsidR="00F72A02">
        <w:rPr>
          <w:noProof/>
        </w:rPr>
        <w:t>3</w:t>
      </w:r>
      <w:r w:rsidR="00F72A02">
        <w:rPr>
          <w:noProof/>
        </w:rPr>
        <w:fldChar w:fldCharType="end"/>
      </w:r>
    </w:p>
    <w:p w14:paraId="2E7DFEFE" w14:textId="34609A54" w:rsidR="00F72A02" w:rsidRDefault="00F72A02">
      <w:pPr>
        <w:pStyle w:val="TM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r w:rsidRPr="0085172D">
        <w:rPr>
          <w:noProof/>
        </w:rPr>
        <w:t>1.1</w:t>
      </w:r>
      <w:r>
        <w:rPr>
          <w:rFonts w:eastAsiaTheme="minorEastAsia" w:cstheme="minorBidi"/>
          <w:smallCaps w:val="0"/>
          <w:noProof/>
          <w:sz w:val="22"/>
          <w:szCs w:val="22"/>
        </w:rPr>
        <w:tab/>
      </w:r>
      <w:r w:rsidRPr="0085172D">
        <w:rPr>
          <w:noProof/>
          <w:u w:val="single"/>
        </w:rPr>
        <w:t>Création d’un projet</w:t>
      </w:r>
      <w:r w:rsidRPr="0085172D">
        <w:rPr>
          <w:bCs/>
          <w:noProof/>
        </w:rPr>
        <w:t xml:space="preserve"> </w:t>
      </w:r>
      <w:r>
        <w:rPr>
          <w:noProof/>
        </w:rPr>
        <w:t>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_Toc119661274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2AC1B5C" w14:textId="1FBA6546" w:rsidR="00F72A02" w:rsidRDefault="00F72A02">
      <w:pPr>
        <w:pStyle w:val="TM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r w:rsidRPr="0085172D">
        <w:rPr>
          <w:noProof/>
        </w:rPr>
        <w:t>1.2</w:t>
      </w:r>
      <w:r>
        <w:rPr>
          <w:rFonts w:eastAsiaTheme="minorEastAsia" w:cstheme="minorBidi"/>
          <w:smallCaps w:val="0"/>
          <w:noProof/>
          <w:sz w:val="22"/>
          <w:szCs w:val="22"/>
        </w:rPr>
        <w:tab/>
      </w:r>
      <w:r w:rsidRPr="0085172D">
        <w:rPr>
          <w:noProof/>
          <w:u w:val="single"/>
        </w:rPr>
        <w:t>Création d’un réseau virtuel</w:t>
      </w:r>
      <w:r>
        <w:rPr>
          <w:noProof/>
        </w:rPr>
        <w:t>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_Toc119661275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FA26989" w14:textId="4D0655B6" w:rsidR="00F72A02" w:rsidRDefault="00F72A02">
      <w:pPr>
        <w:pStyle w:val="TM3"/>
        <w:tabs>
          <w:tab w:val="left" w:pos="11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 w:rsidRPr="0085172D">
        <w:rPr>
          <w:noProof/>
        </w:rPr>
        <w:t>1.2.1</w:t>
      </w:r>
      <w:r>
        <w:rPr>
          <w:rFonts w:eastAsiaTheme="minorEastAsia" w:cstheme="minorBidi"/>
          <w:i w:val="0"/>
          <w:iCs w:val="0"/>
          <w:noProof/>
          <w:sz w:val="22"/>
          <w:szCs w:val="22"/>
        </w:rPr>
        <w:tab/>
      </w:r>
      <w:r>
        <w:rPr>
          <w:noProof/>
        </w:rPr>
        <w:t>Configuration de base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_Toc119661276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4B76514" w14:textId="6328298D" w:rsidR="00F72A02" w:rsidRDefault="00F72A02">
      <w:pPr>
        <w:pStyle w:val="TM3"/>
        <w:tabs>
          <w:tab w:val="left" w:pos="1100"/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 w:rsidRPr="0085172D">
        <w:rPr>
          <w:noProof/>
        </w:rPr>
        <w:t>1.2.2</w:t>
      </w:r>
      <w:r>
        <w:rPr>
          <w:rFonts w:eastAsiaTheme="minorEastAsia" w:cstheme="minorBidi"/>
          <w:i w:val="0"/>
          <w:iCs w:val="0"/>
          <w:noProof/>
          <w:sz w:val="22"/>
          <w:szCs w:val="22"/>
        </w:rPr>
        <w:tab/>
      </w:r>
      <w:r>
        <w:rPr>
          <w:noProof/>
        </w:rPr>
        <w:t>Configuration réseau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_Toc119661277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AAD8A37" w14:textId="0AABFC24" w:rsidR="00F72A02" w:rsidRDefault="00F72A02">
      <w:pPr>
        <w:pStyle w:val="TM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r w:rsidRPr="0085172D">
        <w:rPr>
          <w:bCs/>
          <w:noProof/>
        </w:rPr>
        <w:t>Le réseau virtuel a bien été créé.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_Toc119661278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E9C4F54" w14:textId="6CB3BDE7" w:rsidR="00F72A02" w:rsidRDefault="00F72A02">
      <w:pPr>
        <w:pStyle w:val="TM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r w:rsidRPr="0085172D">
        <w:rPr>
          <w:noProof/>
        </w:rPr>
        <w:t>1.3</w:t>
      </w:r>
      <w:r>
        <w:rPr>
          <w:rFonts w:eastAsiaTheme="minorEastAsia" w:cstheme="minorBidi"/>
          <w:smallCaps w:val="0"/>
          <w:noProof/>
          <w:sz w:val="22"/>
          <w:szCs w:val="22"/>
        </w:rPr>
        <w:tab/>
      </w:r>
      <w:r>
        <w:rPr>
          <w:noProof/>
        </w:rPr>
        <w:t>Création de la machine virtuelle AWS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_Toc119661279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6D9BF9D8" w14:textId="25323C1B" w:rsidR="00F72A02" w:rsidRDefault="00F72A02">
      <w:pPr>
        <w:pStyle w:val="TM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</w:rPr>
      </w:pPr>
      <w:r w:rsidRPr="0085172D">
        <w:rPr>
          <w:noProof/>
        </w:rPr>
        <w:t>1.4</w:t>
      </w:r>
      <w:r>
        <w:rPr>
          <w:rFonts w:eastAsiaTheme="minorEastAsia" w:cstheme="minorBidi"/>
          <w:smallCaps w:val="0"/>
          <w:noProof/>
          <w:sz w:val="22"/>
          <w:szCs w:val="22"/>
        </w:rPr>
        <w:tab/>
      </w:r>
      <w:r w:rsidRPr="0085172D">
        <w:rPr>
          <w:noProof/>
          <w:u w:val="single"/>
        </w:rPr>
        <w:t>Préparation de l’instance AWS</w:t>
      </w:r>
      <w:r>
        <w:rPr>
          <w:noProof/>
        </w:rPr>
        <w:t> 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_Toc119661280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DA1828E" w14:textId="13CCB361" w:rsidR="0076029D" w:rsidRDefault="00AD5A0F">
      <w:pPr>
        <w:pStyle w:val="Titredechapitre"/>
      </w:pPr>
      <w:r>
        <w:rPr>
          <w:rFonts w:ascii="Arial" w:hAnsi="Arial" w:cs="Times New Roman"/>
          <w:b w:val="0"/>
          <w:bCs/>
          <w:caps/>
          <w:noProof/>
          <w:color w:val="000000"/>
          <w:sz w:val="21"/>
        </w:rPr>
        <w:fldChar w:fldCharType="end"/>
      </w:r>
      <w:r w:rsidR="001D4777">
        <w:br w:type="page"/>
      </w:r>
    </w:p>
    <w:p w14:paraId="17CABA40" w14:textId="71500BC5" w:rsidR="0002154A" w:rsidRDefault="0002154A" w:rsidP="0043094C">
      <w:pPr>
        <w:pStyle w:val="EFtextestandard"/>
        <w:ind w:left="0"/>
      </w:pPr>
    </w:p>
    <w:p w14:paraId="29330367" w14:textId="7D80A0E5" w:rsidR="00063B83" w:rsidRDefault="00063B83" w:rsidP="00063B83">
      <w:pPr>
        <w:pStyle w:val="EF-chapitretitre"/>
      </w:pPr>
      <w:bookmarkStart w:id="0" w:name="_Toc119661273"/>
      <w:r w:rsidRPr="009500C8">
        <w:rPr>
          <w:u w:val="single"/>
        </w:rPr>
        <w:t>Introduction</w:t>
      </w:r>
      <w:r w:rsidR="009500C8">
        <w:t> :</w:t>
      </w:r>
      <w:bookmarkEnd w:id="0"/>
    </w:p>
    <w:p w14:paraId="4AA96914" w14:textId="77777777" w:rsidR="009500C8" w:rsidRPr="009500C8" w:rsidRDefault="009500C8" w:rsidP="009500C8">
      <w:pPr>
        <w:pStyle w:val="EFmoduletitre"/>
        <w:numPr>
          <w:ilvl w:val="0"/>
          <w:numId w:val="0"/>
        </w:numPr>
        <w:ind w:left="340"/>
      </w:pPr>
    </w:p>
    <w:p w14:paraId="14F3AF62" w14:textId="23CDE664" w:rsidR="004505DA" w:rsidRDefault="004505DA" w:rsidP="00F72A02">
      <w:pPr>
        <w:ind w:left="709"/>
      </w:pPr>
      <w:r>
        <w:t xml:space="preserve">Le but de ce TP est de </w:t>
      </w:r>
      <w:r w:rsidR="00A7713A">
        <w:t>découvri</w:t>
      </w:r>
      <w:r w:rsidR="00FF7E2C">
        <w:t xml:space="preserve">r le service Azure Migrate c’est-à-dire effectuer la migration </w:t>
      </w:r>
      <w:r w:rsidR="00A7713A">
        <w:t xml:space="preserve"> </w:t>
      </w:r>
      <w:r w:rsidR="00FF7E2C">
        <w:t>d’une instance AWS vers Azure.</w:t>
      </w:r>
    </w:p>
    <w:p w14:paraId="69D5F591" w14:textId="77777777" w:rsidR="009500C8" w:rsidRPr="004505DA" w:rsidRDefault="009500C8" w:rsidP="004505DA"/>
    <w:p w14:paraId="36007036" w14:textId="172C5C15" w:rsidR="009500C8" w:rsidRDefault="00FF7E2C" w:rsidP="00FF7E2C">
      <w:pPr>
        <w:pStyle w:val="EFmoduletitre"/>
      </w:pPr>
      <w:bookmarkStart w:id="1" w:name="_Toc119661274"/>
      <w:r>
        <w:rPr>
          <w:u w:val="single"/>
        </w:rPr>
        <w:t>Création d’un projet</w:t>
      </w:r>
      <w:r w:rsidRPr="00FF7E2C">
        <w:rPr>
          <w:b w:val="0"/>
          <w:bCs/>
        </w:rPr>
        <w:t xml:space="preserve"> </w:t>
      </w:r>
      <w:r w:rsidR="009500C8" w:rsidRPr="00FF7E2C">
        <w:t>:</w:t>
      </w:r>
      <w:bookmarkEnd w:id="1"/>
    </w:p>
    <w:p w14:paraId="402D0492" w14:textId="1AA3C3A1" w:rsidR="00A7713A" w:rsidRDefault="00FF7E2C" w:rsidP="00FF7E2C">
      <w:pPr>
        <w:pStyle w:val="Paragraphedeliste"/>
      </w:pPr>
      <w:r>
        <w:t>Pour utiliser le service Azure Migrate, nous devons d’abord créer un projet, pour cela :</w:t>
      </w:r>
    </w:p>
    <w:p w14:paraId="1794BBFA" w14:textId="753190DD" w:rsidR="00FF7E2C" w:rsidRDefault="00FF7E2C" w:rsidP="00FF7E2C">
      <w:pPr>
        <w:pStyle w:val="Paragraphedeliste"/>
      </w:pPr>
      <w:r>
        <w:t>Mettre en barre de recherche « Azure Migrate » puis « Démarrer »</w:t>
      </w:r>
    </w:p>
    <w:p w14:paraId="098F534B" w14:textId="77D573FE" w:rsidR="00FF7E2C" w:rsidRDefault="00FF7E2C" w:rsidP="00FF7E2C">
      <w:pPr>
        <w:pStyle w:val="Paragraphedeliste"/>
      </w:pPr>
    </w:p>
    <w:p w14:paraId="2116C8CA" w14:textId="6948D386" w:rsidR="00A7713A" w:rsidRDefault="00FF7E2C" w:rsidP="00FF7E2C">
      <w:pPr>
        <w:pStyle w:val="Paragraphedeliste"/>
      </w:pPr>
      <w:r>
        <w:t>Dans l’image ci-dessous, nous n’avons pas une bonne vision, mais à droite on avait le choix de choisir le service soit pour les « serveurs, bases de données, applications web, soit pour la base de données uniquement</w:t>
      </w:r>
      <w:r w:rsidR="00A41EFD">
        <w:t> ; dans notre cas nous prenons la 1</w:t>
      </w:r>
      <w:r w:rsidR="00A41EFD" w:rsidRPr="00A41EFD">
        <w:rPr>
          <w:vertAlign w:val="superscript"/>
        </w:rPr>
        <w:t>ère</w:t>
      </w:r>
      <w:r w:rsidR="00A41EFD">
        <w:t xml:space="preserve"> option puis sélectionner « Découvrir, évaluer et migrer » :</w:t>
      </w:r>
    </w:p>
    <w:p w14:paraId="29E7B644" w14:textId="77777777" w:rsidR="00A41EFD" w:rsidRDefault="00A41EFD" w:rsidP="00FF7E2C">
      <w:pPr>
        <w:pStyle w:val="Paragraphedeliste"/>
      </w:pPr>
    </w:p>
    <w:p w14:paraId="37F418F6" w14:textId="6ED1AE0B" w:rsidR="00FF7E2C" w:rsidRDefault="00FF7E2C" w:rsidP="00FF7E2C">
      <w:pPr>
        <w:pStyle w:val="Paragraphedeliste"/>
      </w:pPr>
    </w:p>
    <w:p w14:paraId="7D0EC0B2" w14:textId="77777777" w:rsidR="00FF7E2C" w:rsidRDefault="00FF7E2C" w:rsidP="00FF7E2C">
      <w:pPr>
        <w:pStyle w:val="Paragraphedeliste"/>
      </w:pPr>
    </w:p>
    <w:p w14:paraId="5F4B5287" w14:textId="03C2608A" w:rsidR="009500C8" w:rsidRDefault="00FF7E2C" w:rsidP="00F72A02">
      <w:pPr>
        <w:ind w:firstLine="709"/>
      </w:pPr>
      <w:r>
        <w:rPr>
          <w:noProof/>
        </w:rPr>
        <w:drawing>
          <wp:inline distT="0" distB="0" distL="0" distR="0" wp14:anchorId="387B1C5A" wp14:editId="65FB85D4">
            <wp:extent cx="4572000" cy="4486275"/>
            <wp:effectExtent l="0" t="0" r="0" b="0"/>
            <wp:docPr id="136535752" name="Image 13653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3193" w14:textId="45B60814" w:rsidR="00A41EFD" w:rsidRDefault="00A41EFD" w:rsidP="009500C8">
      <w:pPr>
        <w:pStyle w:val="Paragraphedeliste"/>
      </w:pPr>
    </w:p>
    <w:p w14:paraId="7D24247E" w14:textId="77777777" w:rsidR="00F72A02" w:rsidRDefault="00F72A02" w:rsidP="009500C8">
      <w:pPr>
        <w:pStyle w:val="Paragraphedeliste"/>
      </w:pPr>
    </w:p>
    <w:p w14:paraId="795D5350" w14:textId="77777777" w:rsidR="00F72A02" w:rsidRDefault="00F72A02" w:rsidP="009500C8">
      <w:pPr>
        <w:pStyle w:val="Paragraphedeliste"/>
      </w:pPr>
    </w:p>
    <w:p w14:paraId="4CB82DFC" w14:textId="45463FAF" w:rsidR="00A41EFD" w:rsidRDefault="00A41EFD" w:rsidP="00F72A02">
      <w:pPr>
        <w:pStyle w:val="Paragraphedeliste"/>
      </w:pPr>
      <w:r>
        <w:lastRenderedPageBreak/>
        <w:t>Nous pouvons enfin procéder à la création du projet :</w:t>
      </w:r>
    </w:p>
    <w:p w14:paraId="4EE9B2F9" w14:textId="1CD4913F" w:rsidR="00A41EFD" w:rsidRDefault="00A41EFD" w:rsidP="00F72A02">
      <w:pPr>
        <w:ind w:firstLine="709"/>
      </w:pPr>
      <w:r>
        <w:rPr>
          <w:noProof/>
        </w:rPr>
        <w:drawing>
          <wp:inline distT="0" distB="0" distL="0" distR="0" wp14:anchorId="5781F2D6" wp14:editId="2F4DF0EE">
            <wp:extent cx="4572000" cy="3228975"/>
            <wp:effectExtent l="0" t="0" r="0" b="0"/>
            <wp:docPr id="1628392181" name="Image 162839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8A8E" w14:textId="25AB27D0" w:rsidR="00A41EFD" w:rsidRDefault="00A41EFD" w:rsidP="00F72A02">
      <w:pPr>
        <w:ind w:firstLine="709"/>
      </w:pPr>
      <w:r>
        <w:t>Pour la création nous devons remplir les champs suivants :</w:t>
      </w:r>
    </w:p>
    <w:p w14:paraId="32232550" w14:textId="55D3DF55" w:rsidR="00A41EFD" w:rsidRDefault="000E0AE4" w:rsidP="00F72A02">
      <w:pPr>
        <w:pStyle w:val="Paragraphedeliste"/>
        <w:numPr>
          <w:ilvl w:val="0"/>
          <w:numId w:val="17"/>
        </w:numPr>
      </w:pPr>
      <w:r>
        <w:t>Le groupe de ressources</w:t>
      </w:r>
    </w:p>
    <w:p w14:paraId="3C2B9ED0" w14:textId="017AD3B1" w:rsidR="000E0AE4" w:rsidRDefault="000E0AE4" w:rsidP="00F72A02">
      <w:pPr>
        <w:pStyle w:val="Paragraphedeliste"/>
        <w:numPr>
          <w:ilvl w:val="0"/>
          <w:numId w:val="17"/>
        </w:numPr>
      </w:pPr>
      <w:r>
        <w:t>Le nom du projet</w:t>
      </w:r>
    </w:p>
    <w:p w14:paraId="21A43E57" w14:textId="527BF7CE" w:rsidR="00F72A02" w:rsidRDefault="000E0AE4" w:rsidP="00F72A02">
      <w:pPr>
        <w:pStyle w:val="Paragraphedeliste"/>
        <w:numPr>
          <w:ilvl w:val="0"/>
          <w:numId w:val="17"/>
        </w:numPr>
      </w:pPr>
      <w:r>
        <w:t>La géographie</w:t>
      </w:r>
    </w:p>
    <w:p w14:paraId="3980A892" w14:textId="33B8006A" w:rsidR="000E0AE4" w:rsidRDefault="000E0AE4" w:rsidP="009500C8">
      <w:pPr>
        <w:pStyle w:val="Paragraphedeliste"/>
      </w:pPr>
      <w:r>
        <w:t>Puis « Créer »</w:t>
      </w:r>
    </w:p>
    <w:p w14:paraId="1B967726" w14:textId="77777777" w:rsidR="00A41EFD" w:rsidRDefault="00A41EFD" w:rsidP="009500C8">
      <w:pPr>
        <w:pStyle w:val="Paragraphedeliste"/>
      </w:pPr>
    </w:p>
    <w:p w14:paraId="4BB6636E" w14:textId="5C5A3B7E" w:rsidR="000E0AE4" w:rsidRDefault="000E0AE4" w:rsidP="00F72A02">
      <w:pPr>
        <w:ind w:firstLine="709"/>
      </w:pPr>
      <w:r>
        <w:rPr>
          <w:noProof/>
        </w:rPr>
        <w:drawing>
          <wp:inline distT="0" distB="0" distL="0" distR="0" wp14:anchorId="12E588D2" wp14:editId="3B675FB7">
            <wp:extent cx="3935577" cy="3437255"/>
            <wp:effectExtent l="0" t="0" r="8255" b="0"/>
            <wp:docPr id="1733446594" name="Image 1733446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011" cy="344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F8CB" w14:textId="77777777" w:rsidR="00F72A02" w:rsidRDefault="00F72A02" w:rsidP="00F72A02">
      <w:pPr>
        <w:ind w:firstLine="709"/>
      </w:pPr>
    </w:p>
    <w:p w14:paraId="689C4169" w14:textId="77777777" w:rsidR="00F72A02" w:rsidRDefault="00F72A02" w:rsidP="00F72A02">
      <w:pPr>
        <w:ind w:firstLine="709"/>
      </w:pPr>
    </w:p>
    <w:p w14:paraId="72A020F7" w14:textId="482FAA9B" w:rsidR="000E0AE4" w:rsidRDefault="000E0AE4" w:rsidP="00F72A02">
      <w:pPr>
        <w:ind w:firstLine="709"/>
      </w:pPr>
      <w:r>
        <w:lastRenderedPageBreak/>
        <w:t>Nous pouvons visualiser le projet créé</w:t>
      </w:r>
    </w:p>
    <w:p w14:paraId="191F751F" w14:textId="2E11D428" w:rsidR="000E0AE4" w:rsidRDefault="000E0AE4" w:rsidP="00F72A02">
      <w:r>
        <w:rPr>
          <w:noProof/>
        </w:rPr>
        <w:drawing>
          <wp:inline distT="0" distB="0" distL="0" distR="0" wp14:anchorId="0D9350A7" wp14:editId="1AFFEA91">
            <wp:extent cx="4542790" cy="19310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C417" w14:textId="77777777" w:rsidR="000E0AE4" w:rsidRDefault="000E0AE4" w:rsidP="009500C8">
      <w:pPr>
        <w:pStyle w:val="Paragraphedeliste"/>
      </w:pPr>
    </w:p>
    <w:p w14:paraId="5B6E25BB" w14:textId="77777777" w:rsidR="00A7713A" w:rsidRDefault="00A7713A" w:rsidP="00A7713A"/>
    <w:p w14:paraId="6180E926" w14:textId="3A46F9D8" w:rsidR="00A7713A" w:rsidRDefault="00A7713A" w:rsidP="000E0AE4">
      <w:pPr>
        <w:pStyle w:val="EFmoduletitre"/>
      </w:pPr>
      <w:bookmarkStart w:id="2" w:name="_Toc119661275"/>
      <w:r w:rsidRPr="000E0AE4">
        <w:rPr>
          <w:u w:val="single"/>
        </w:rPr>
        <w:t>Création d</w:t>
      </w:r>
      <w:r w:rsidR="000E0AE4" w:rsidRPr="000E0AE4">
        <w:rPr>
          <w:u w:val="single"/>
        </w:rPr>
        <w:t>’un réseau virtuel</w:t>
      </w:r>
      <w:r w:rsidR="009500C8">
        <w:t> :</w:t>
      </w:r>
      <w:bookmarkEnd w:id="2"/>
    </w:p>
    <w:p w14:paraId="192958B9" w14:textId="77777777" w:rsidR="00A7713A" w:rsidRDefault="00A7713A" w:rsidP="00A7713A">
      <w:pPr>
        <w:pStyle w:val="EFtiquette"/>
        <w:numPr>
          <w:ilvl w:val="0"/>
          <w:numId w:val="0"/>
        </w:numPr>
      </w:pPr>
    </w:p>
    <w:p w14:paraId="732E791F" w14:textId="4B90A349" w:rsidR="000E0AE4" w:rsidRDefault="000E0AE4" w:rsidP="00F72A02">
      <w:pPr>
        <w:ind w:left="340"/>
        <w:rPr>
          <w:rFonts w:ascii="Arial" w:eastAsia="Segoe UI" w:hAnsi="Arial" w:cs="Arial"/>
          <w:color w:val="1D1B11" w:themeColor="background2" w:themeShade="1A"/>
          <w:sz w:val="24"/>
          <w:szCs w:val="24"/>
        </w:rPr>
      </w:pPr>
      <w:r w:rsidRPr="000E0AE4">
        <w:rPr>
          <w:rFonts w:ascii="Arial" w:hAnsi="Arial" w:cs="Arial"/>
        </w:rPr>
        <w:t>Création d’un réseau virtuel</w:t>
      </w:r>
      <w:r>
        <w:rPr>
          <w:rFonts w:ascii="Arial" w:hAnsi="Arial" w:cs="Arial"/>
        </w:rPr>
        <w:t xml:space="preserve"> est essentielle</w:t>
      </w:r>
      <w:r w:rsidRPr="000E0AE4">
        <w:rPr>
          <w:rFonts w:ascii="Arial" w:hAnsi="Arial" w:cs="Arial"/>
        </w:rPr>
        <w:t xml:space="preserve"> car au moment d’</w:t>
      </w:r>
      <w:r w:rsidRPr="000E0AE4">
        <w:rPr>
          <w:rFonts w:ascii="Arial" w:eastAsia="Segoe UI" w:hAnsi="Arial" w:cs="Arial"/>
          <w:color w:val="1D1B11" w:themeColor="background2" w:themeShade="1A"/>
          <w:sz w:val="24"/>
          <w:szCs w:val="24"/>
        </w:rPr>
        <w:t>une réplication sur Azure, les machines virtuelles Azure créées sont jointes au réseau virtuel Azure que vous avez spécifié lors de la configuration de la migration.</w:t>
      </w:r>
    </w:p>
    <w:p w14:paraId="06D5124C" w14:textId="6D2AABD6" w:rsidR="00F72A02" w:rsidRDefault="00F72A02" w:rsidP="00F72A02">
      <w:pPr>
        <w:ind w:left="340"/>
        <w:rPr>
          <w:rFonts w:ascii="Arial" w:eastAsia="Calibri" w:hAnsi="Arial" w:cs="Arial"/>
        </w:rPr>
      </w:pPr>
    </w:p>
    <w:p w14:paraId="190F16A6" w14:textId="77777777" w:rsidR="00F72A02" w:rsidRPr="000E0AE4" w:rsidRDefault="00F72A02" w:rsidP="00F72A02">
      <w:pPr>
        <w:ind w:left="340"/>
        <w:rPr>
          <w:rFonts w:ascii="Arial" w:eastAsia="Calibri" w:hAnsi="Arial" w:cs="Arial"/>
        </w:rPr>
      </w:pPr>
    </w:p>
    <w:p w14:paraId="4B8CF752" w14:textId="5F5BF237" w:rsidR="000E0AE4" w:rsidRDefault="000E0AE4" w:rsidP="000E0AE4">
      <w:pPr>
        <w:pStyle w:val="EFtiquette"/>
      </w:pPr>
      <w:bookmarkStart w:id="3" w:name="_Toc119661276"/>
      <w:r w:rsidRPr="00F72A02">
        <w:rPr>
          <w:u w:val="single"/>
        </w:rPr>
        <w:t>Configuration de base</w:t>
      </w:r>
      <w:bookmarkEnd w:id="3"/>
      <w:r w:rsidR="00F72A02">
        <w:t> :</w:t>
      </w:r>
    </w:p>
    <w:p w14:paraId="0C157140" w14:textId="77777777" w:rsidR="000E0AE4" w:rsidRDefault="000E0AE4" w:rsidP="00A7713A"/>
    <w:p w14:paraId="103C4E3C" w14:textId="3F2A5D78" w:rsidR="00F72A02" w:rsidRPr="00F72A02" w:rsidRDefault="000E0AE4" w:rsidP="00F72A02">
      <w:pPr>
        <w:ind w:firstLine="709"/>
        <w:rPr>
          <w:rFonts w:ascii="Arial" w:hAnsi="Arial" w:cs="Arial"/>
        </w:rPr>
      </w:pPr>
      <w:r w:rsidRPr="00F72A02">
        <w:rPr>
          <w:rFonts w:ascii="Arial" w:hAnsi="Arial" w:cs="Arial"/>
        </w:rPr>
        <w:t>Mettre « Réseaux virtuels »  en barre de recherche</w:t>
      </w:r>
    </w:p>
    <w:p w14:paraId="544C55D0" w14:textId="6F2B8227" w:rsidR="00A7713A" w:rsidRDefault="000E0AE4" w:rsidP="00F72A02">
      <w:pPr>
        <w:ind w:firstLine="709"/>
      </w:pPr>
      <w:r>
        <w:rPr>
          <w:noProof/>
        </w:rPr>
        <w:drawing>
          <wp:inline distT="0" distB="0" distL="0" distR="0" wp14:anchorId="46EA02F0" wp14:editId="1A7F8DA7">
            <wp:extent cx="4572000" cy="1685925"/>
            <wp:effectExtent l="0" t="0" r="0" b="0"/>
            <wp:docPr id="628463890" name="Image 62846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86DD" w14:textId="37AC0C22" w:rsidR="009500C8" w:rsidRDefault="000E0AE4" w:rsidP="00F72A02">
      <w:pPr>
        <w:ind w:firstLine="709"/>
      </w:pPr>
      <w:r>
        <w:t>Puis « Créer »</w:t>
      </w:r>
    </w:p>
    <w:p w14:paraId="5E5A419A" w14:textId="77777777" w:rsidR="00F72A02" w:rsidRDefault="00F72A02" w:rsidP="00F72A02">
      <w:pPr>
        <w:ind w:firstLine="709"/>
      </w:pPr>
    </w:p>
    <w:p w14:paraId="13298076" w14:textId="2E6CDD55" w:rsidR="00F72A02" w:rsidRDefault="000E0AE4" w:rsidP="00F72A02">
      <w:pPr>
        <w:ind w:firstLine="709"/>
      </w:pPr>
      <w:r>
        <w:rPr>
          <w:noProof/>
        </w:rPr>
        <w:drawing>
          <wp:inline distT="0" distB="0" distL="0" distR="0" wp14:anchorId="56E925C8" wp14:editId="24069508">
            <wp:extent cx="4440326" cy="1367790"/>
            <wp:effectExtent l="0" t="0" r="0" b="3810"/>
            <wp:docPr id="837634507" name="Image 837634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074" cy="13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F008" w14:textId="25DFBB84" w:rsidR="000E0AE4" w:rsidRDefault="000E0AE4" w:rsidP="009500C8">
      <w:pPr>
        <w:ind w:firstLine="709"/>
      </w:pPr>
      <w:r>
        <w:lastRenderedPageBreak/>
        <w:t>Pour la création, remplir les champs suivants :</w:t>
      </w:r>
    </w:p>
    <w:p w14:paraId="661370E5" w14:textId="79DBD20A" w:rsidR="000E0AE4" w:rsidRDefault="000E0AE4" w:rsidP="00F72A02">
      <w:pPr>
        <w:pStyle w:val="Paragraphedeliste"/>
        <w:numPr>
          <w:ilvl w:val="0"/>
          <w:numId w:val="18"/>
        </w:numPr>
      </w:pPr>
      <w:r>
        <w:t>Le groupe de ressources</w:t>
      </w:r>
    </w:p>
    <w:p w14:paraId="0115BD8D" w14:textId="0E84AC4B" w:rsidR="000E0AE4" w:rsidRDefault="000E0AE4" w:rsidP="00F72A02">
      <w:pPr>
        <w:pStyle w:val="Paragraphedeliste"/>
        <w:numPr>
          <w:ilvl w:val="0"/>
          <w:numId w:val="18"/>
        </w:numPr>
      </w:pPr>
      <w:r>
        <w:t>Le nom du réseau virtuel</w:t>
      </w:r>
    </w:p>
    <w:p w14:paraId="12D278CA" w14:textId="107B7334" w:rsidR="000E0AE4" w:rsidRDefault="000E0AE4" w:rsidP="00F72A02">
      <w:pPr>
        <w:pStyle w:val="Paragraphedeliste"/>
        <w:numPr>
          <w:ilvl w:val="0"/>
          <w:numId w:val="18"/>
        </w:numPr>
      </w:pPr>
      <w:r>
        <w:t>La région</w:t>
      </w:r>
    </w:p>
    <w:p w14:paraId="6AFF401E" w14:textId="77777777" w:rsidR="00F72A02" w:rsidRDefault="00F72A02" w:rsidP="00F72A02">
      <w:pPr>
        <w:pStyle w:val="Paragraphedeliste"/>
        <w:ind w:left="1429"/>
      </w:pPr>
    </w:p>
    <w:p w14:paraId="1EC46E10" w14:textId="097CE014" w:rsidR="00A7713A" w:rsidRDefault="000E0AE4" w:rsidP="00F72A02">
      <w:pPr>
        <w:ind w:firstLine="709"/>
      </w:pPr>
      <w:r>
        <w:t>Puis « Créer »</w:t>
      </w:r>
    </w:p>
    <w:p w14:paraId="16AD16CA" w14:textId="77777777" w:rsidR="00F72A02" w:rsidRDefault="00F72A02" w:rsidP="00F72A02">
      <w:pPr>
        <w:ind w:firstLine="709"/>
      </w:pPr>
    </w:p>
    <w:p w14:paraId="04BF08F2" w14:textId="71D19976" w:rsidR="00602371" w:rsidRDefault="000E0AE4" w:rsidP="00996073">
      <w:pPr>
        <w:ind w:firstLine="709"/>
      </w:pPr>
      <w:r>
        <w:rPr>
          <w:noProof/>
        </w:rPr>
        <w:drawing>
          <wp:inline distT="0" distB="0" distL="0" distR="0" wp14:anchorId="10F92EA5" wp14:editId="427F1D46">
            <wp:extent cx="4572000" cy="4191000"/>
            <wp:effectExtent l="0" t="0" r="0" b="0"/>
            <wp:docPr id="1597941439" name="Image 159794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2785" w14:textId="7F10926B" w:rsidR="00602371" w:rsidRDefault="00602371" w:rsidP="009500C8">
      <w:pPr>
        <w:ind w:firstLine="709"/>
      </w:pPr>
    </w:p>
    <w:p w14:paraId="39CE1420" w14:textId="66439BF3" w:rsidR="00F72A02" w:rsidRDefault="00F72A02" w:rsidP="009500C8">
      <w:pPr>
        <w:ind w:firstLine="709"/>
      </w:pPr>
    </w:p>
    <w:p w14:paraId="4AC2A300" w14:textId="24D9B59D" w:rsidR="00F72A02" w:rsidRDefault="00F72A02" w:rsidP="009500C8">
      <w:pPr>
        <w:ind w:firstLine="709"/>
      </w:pPr>
    </w:p>
    <w:p w14:paraId="4F19063A" w14:textId="2992FD27" w:rsidR="00F72A02" w:rsidRDefault="00F72A02" w:rsidP="009500C8">
      <w:pPr>
        <w:ind w:firstLine="709"/>
      </w:pPr>
    </w:p>
    <w:p w14:paraId="0706826F" w14:textId="0B4D75B2" w:rsidR="00F72A02" w:rsidRDefault="00F72A02" w:rsidP="009500C8">
      <w:pPr>
        <w:ind w:firstLine="709"/>
      </w:pPr>
    </w:p>
    <w:p w14:paraId="35A8ED94" w14:textId="66F3A779" w:rsidR="00F72A02" w:rsidRDefault="00F72A02" w:rsidP="009500C8">
      <w:pPr>
        <w:ind w:firstLine="709"/>
      </w:pPr>
    </w:p>
    <w:p w14:paraId="2C6CBE53" w14:textId="72EF0945" w:rsidR="00F72A02" w:rsidRDefault="00F72A02" w:rsidP="009500C8">
      <w:pPr>
        <w:ind w:firstLine="709"/>
      </w:pPr>
    </w:p>
    <w:p w14:paraId="5743A3C3" w14:textId="1F013D32" w:rsidR="00F72A02" w:rsidRDefault="00F72A02" w:rsidP="009500C8">
      <w:pPr>
        <w:ind w:firstLine="709"/>
      </w:pPr>
    </w:p>
    <w:p w14:paraId="0D957804" w14:textId="57CC725D" w:rsidR="00F72A02" w:rsidRDefault="00F72A02" w:rsidP="009500C8">
      <w:pPr>
        <w:ind w:firstLine="709"/>
      </w:pPr>
    </w:p>
    <w:p w14:paraId="594C3E1D" w14:textId="53F90B13" w:rsidR="00F72A02" w:rsidRDefault="00F72A02" w:rsidP="009500C8">
      <w:pPr>
        <w:ind w:firstLine="709"/>
      </w:pPr>
    </w:p>
    <w:p w14:paraId="142AB9C3" w14:textId="70F61B0D" w:rsidR="00F72A02" w:rsidRDefault="00F72A02" w:rsidP="009500C8">
      <w:pPr>
        <w:ind w:firstLine="709"/>
      </w:pPr>
    </w:p>
    <w:p w14:paraId="6EC21D5F" w14:textId="43B64FB6" w:rsidR="00F72A02" w:rsidRDefault="00F72A02" w:rsidP="009500C8">
      <w:pPr>
        <w:ind w:firstLine="709"/>
      </w:pPr>
    </w:p>
    <w:p w14:paraId="441CD73A" w14:textId="77777777" w:rsidR="00F72A02" w:rsidRDefault="00F72A02" w:rsidP="009500C8">
      <w:pPr>
        <w:ind w:firstLine="709"/>
      </w:pPr>
    </w:p>
    <w:p w14:paraId="53B84433" w14:textId="5C7B7971" w:rsidR="00602371" w:rsidRDefault="000E0AE4" w:rsidP="000E0AE4">
      <w:pPr>
        <w:pStyle w:val="EFtiquette"/>
      </w:pPr>
      <w:bookmarkStart w:id="4" w:name="_Toc119661277"/>
      <w:r w:rsidRPr="00F72A02">
        <w:rPr>
          <w:u w:val="single"/>
        </w:rPr>
        <w:lastRenderedPageBreak/>
        <w:t>Configuration réseau</w:t>
      </w:r>
      <w:bookmarkEnd w:id="4"/>
      <w:r w:rsidR="00F72A02">
        <w:t> :</w:t>
      </w:r>
    </w:p>
    <w:p w14:paraId="07EEBEDE" w14:textId="77777777" w:rsidR="00996073" w:rsidRDefault="00996073" w:rsidP="00996073">
      <w:pPr>
        <w:pStyle w:val="EFtiquette"/>
        <w:numPr>
          <w:ilvl w:val="0"/>
          <w:numId w:val="0"/>
        </w:numPr>
      </w:pPr>
    </w:p>
    <w:p w14:paraId="5AAB3039" w14:textId="4EFCE451" w:rsidR="000E0AE4" w:rsidRPr="00FF7420" w:rsidRDefault="000E0AE4" w:rsidP="00996073">
      <w:pPr>
        <w:ind w:firstLine="709"/>
      </w:pPr>
      <w:r w:rsidRPr="00FF7420">
        <w:t>Ajouter u</w:t>
      </w:r>
      <w:r w:rsidR="00FF7420" w:rsidRPr="00FF7420">
        <w:t>n réseau ainsi que son sous réseau</w:t>
      </w:r>
    </w:p>
    <w:p w14:paraId="7B6D3B27" w14:textId="421C0F76" w:rsidR="000E0AE4" w:rsidRDefault="000E0AE4" w:rsidP="000E0AE4">
      <w:pPr>
        <w:pStyle w:val="EFtiquette"/>
        <w:numPr>
          <w:ilvl w:val="0"/>
          <w:numId w:val="0"/>
        </w:numPr>
      </w:pPr>
    </w:p>
    <w:p w14:paraId="2CEFA5F2" w14:textId="0F7B6781" w:rsidR="00FF7420" w:rsidRDefault="00FF7420" w:rsidP="00996073">
      <w:pPr>
        <w:ind w:firstLine="709"/>
      </w:pPr>
      <w:r>
        <w:rPr>
          <w:noProof/>
        </w:rPr>
        <w:drawing>
          <wp:inline distT="0" distB="0" distL="0" distR="0" wp14:anchorId="6C6FFD59" wp14:editId="1F57430F">
            <wp:extent cx="4572000" cy="3752850"/>
            <wp:effectExtent l="0" t="0" r="0" b="0"/>
            <wp:docPr id="1404018888" name="Image 140401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E713F" w14:textId="77777777" w:rsidR="00996073" w:rsidRDefault="00996073" w:rsidP="00996073">
      <w:pPr>
        <w:ind w:firstLine="709"/>
      </w:pPr>
    </w:p>
    <w:p w14:paraId="6BDE2A71" w14:textId="77777777" w:rsidR="00F72A02" w:rsidRDefault="00F72A02" w:rsidP="000E0AE4">
      <w:pPr>
        <w:pStyle w:val="EFtiquette"/>
        <w:numPr>
          <w:ilvl w:val="0"/>
          <w:numId w:val="0"/>
        </w:numPr>
        <w:rPr>
          <w:b w:val="0"/>
          <w:bCs/>
        </w:rPr>
      </w:pPr>
      <w:bookmarkStart w:id="5" w:name="_Toc119661278"/>
    </w:p>
    <w:p w14:paraId="7DEA809D" w14:textId="16481E4A" w:rsidR="00FF7420" w:rsidRDefault="00FF7420" w:rsidP="00996073">
      <w:pPr>
        <w:pStyle w:val="EFtiquette"/>
        <w:numPr>
          <w:ilvl w:val="0"/>
          <w:numId w:val="0"/>
        </w:numPr>
        <w:ind w:firstLine="709"/>
        <w:rPr>
          <w:b w:val="0"/>
          <w:bCs/>
        </w:rPr>
      </w:pPr>
      <w:r>
        <w:rPr>
          <w:b w:val="0"/>
          <w:bCs/>
        </w:rPr>
        <w:t>Le réseau virtuel a bien été créé.</w:t>
      </w:r>
      <w:bookmarkEnd w:id="5"/>
    </w:p>
    <w:p w14:paraId="67BEAE69" w14:textId="77777777" w:rsidR="00996073" w:rsidRDefault="00996073" w:rsidP="00996073">
      <w:pPr>
        <w:pStyle w:val="EFtiquette"/>
        <w:numPr>
          <w:ilvl w:val="0"/>
          <w:numId w:val="0"/>
        </w:numPr>
        <w:ind w:firstLine="709"/>
        <w:rPr>
          <w:b w:val="0"/>
          <w:bCs/>
        </w:rPr>
      </w:pPr>
    </w:p>
    <w:p w14:paraId="07961BAD" w14:textId="77777777" w:rsidR="00996073" w:rsidRDefault="00996073" w:rsidP="000E0AE4">
      <w:pPr>
        <w:pStyle w:val="EFtiquette"/>
        <w:numPr>
          <w:ilvl w:val="0"/>
          <w:numId w:val="0"/>
        </w:numPr>
        <w:rPr>
          <w:b w:val="0"/>
          <w:bCs/>
        </w:rPr>
      </w:pPr>
    </w:p>
    <w:p w14:paraId="3E3292AB" w14:textId="7DBBA4E8" w:rsidR="00FF7420" w:rsidRDefault="00FF7420" w:rsidP="00996073">
      <w:pPr>
        <w:ind w:firstLine="709"/>
        <w:rPr>
          <w:b/>
          <w:bCs/>
        </w:rPr>
      </w:pPr>
      <w:r>
        <w:rPr>
          <w:noProof/>
        </w:rPr>
        <w:drawing>
          <wp:inline distT="0" distB="0" distL="0" distR="0" wp14:anchorId="071E5BD8" wp14:editId="32B61A47">
            <wp:extent cx="4572000" cy="1685925"/>
            <wp:effectExtent l="0" t="0" r="0" b="0"/>
            <wp:docPr id="1110305913" name="Image 111030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5018" w14:textId="2A1B9208" w:rsidR="00FF7420" w:rsidRDefault="00FF7420" w:rsidP="000E0AE4">
      <w:pPr>
        <w:pStyle w:val="EFtiquette"/>
        <w:numPr>
          <w:ilvl w:val="0"/>
          <w:numId w:val="0"/>
        </w:numPr>
        <w:rPr>
          <w:b w:val="0"/>
          <w:bCs/>
        </w:rPr>
      </w:pPr>
    </w:p>
    <w:p w14:paraId="7EBDFFF7" w14:textId="6DCE190E" w:rsidR="00996073" w:rsidRDefault="00996073" w:rsidP="000E0AE4">
      <w:pPr>
        <w:pStyle w:val="EFtiquette"/>
        <w:numPr>
          <w:ilvl w:val="0"/>
          <w:numId w:val="0"/>
        </w:numPr>
        <w:rPr>
          <w:b w:val="0"/>
          <w:bCs/>
        </w:rPr>
      </w:pPr>
    </w:p>
    <w:p w14:paraId="16A417F6" w14:textId="4106543E" w:rsidR="00996073" w:rsidRDefault="00996073" w:rsidP="000E0AE4">
      <w:pPr>
        <w:pStyle w:val="EFtiquette"/>
        <w:numPr>
          <w:ilvl w:val="0"/>
          <w:numId w:val="0"/>
        </w:numPr>
        <w:rPr>
          <w:b w:val="0"/>
          <w:bCs/>
        </w:rPr>
      </w:pPr>
    </w:p>
    <w:p w14:paraId="2ADAB52D" w14:textId="74FFF255" w:rsidR="00996073" w:rsidRDefault="00996073" w:rsidP="000E0AE4">
      <w:pPr>
        <w:pStyle w:val="EFtiquette"/>
        <w:numPr>
          <w:ilvl w:val="0"/>
          <w:numId w:val="0"/>
        </w:numPr>
        <w:rPr>
          <w:b w:val="0"/>
          <w:bCs/>
        </w:rPr>
      </w:pPr>
    </w:p>
    <w:p w14:paraId="1A00AEBA" w14:textId="5F41AFFA" w:rsidR="00996073" w:rsidRDefault="00996073" w:rsidP="000E0AE4">
      <w:pPr>
        <w:pStyle w:val="EFtiquette"/>
        <w:numPr>
          <w:ilvl w:val="0"/>
          <w:numId w:val="0"/>
        </w:numPr>
        <w:rPr>
          <w:b w:val="0"/>
          <w:bCs/>
        </w:rPr>
      </w:pPr>
    </w:p>
    <w:p w14:paraId="76090201" w14:textId="12AA90CD" w:rsidR="00996073" w:rsidRDefault="00996073" w:rsidP="000E0AE4">
      <w:pPr>
        <w:pStyle w:val="EFtiquette"/>
        <w:numPr>
          <w:ilvl w:val="0"/>
          <w:numId w:val="0"/>
        </w:numPr>
        <w:rPr>
          <w:b w:val="0"/>
          <w:bCs/>
        </w:rPr>
      </w:pPr>
    </w:p>
    <w:p w14:paraId="3481BA14" w14:textId="4B6B057C" w:rsidR="00996073" w:rsidRDefault="00996073" w:rsidP="000E0AE4">
      <w:pPr>
        <w:pStyle w:val="EFtiquette"/>
        <w:numPr>
          <w:ilvl w:val="0"/>
          <w:numId w:val="0"/>
        </w:numPr>
        <w:rPr>
          <w:b w:val="0"/>
          <w:bCs/>
        </w:rPr>
      </w:pPr>
    </w:p>
    <w:p w14:paraId="63BE5131" w14:textId="6C6C907E" w:rsidR="00996073" w:rsidRDefault="00996073" w:rsidP="000E0AE4">
      <w:pPr>
        <w:pStyle w:val="EFtiquette"/>
        <w:numPr>
          <w:ilvl w:val="0"/>
          <w:numId w:val="0"/>
        </w:numPr>
        <w:rPr>
          <w:b w:val="0"/>
          <w:bCs/>
        </w:rPr>
      </w:pPr>
    </w:p>
    <w:p w14:paraId="4AADFFAA" w14:textId="77777777" w:rsidR="00996073" w:rsidRPr="00FF7420" w:rsidRDefault="00996073" w:rsidP="000E0AE4">
      <w:pPr>
        <w:pStyle w:val="EFtiquette"/>
        <w:numPr>
          <w:ilvl w:val="0"/>
          <w:numId w:val="0"/>
        </w:numPr>
        <w:rPr>
          <w:b w:val="0"/>
          <w:bCs/>
        </w:rPr>
      </w:pPr>
    </w:p>
    <w:p w14:paraId="74693726" w14:textId="5F47E59C" w:rsidR="00FF7420" w:rsidRDefault="00FF7420" w:rsidP="00FF7420">
      <w:pPr>
        <w:pStyle w:val="EFmoduletitre"/>
      </w:pPr>
      <w:bookmarkStart w:id="6" w:name="_Toc119661279"/>
      <w:r w:rsidRPr="00996073">
        <w:rPr>
          <w:u w:val="single"/>
        </w:rPr>
        <w:lastRenderedPageBreak/>
        <w:t>Création de la machine virtuelle AWS</w:t>
      </w:r>
      <w:bookmarkEnd w:id="6"/>
      <w:r w:rsidR="00996073">
        <w:t> :</w:t>
      </w:r>
    </w:p>
    <w:p w14:paraId="2FB3231E" w14:textId="44B35C2A" w:rsidR="00FF7420" w:rsidRPr="00996073" w:rsidRDefault="00FF7420" w:rsidP="00996073">
      <w:pPr>
        <w:ind w:left="709"/>
        <w:rPr>
          <w:rFonts w:ascii="Arial" w:eastAsia="Segoe UI" w:hAnsi="Arial" w:cs="Arial"/>
          <w:color w:val="1D1B11" w:themeColor="background2" w:themeShade="1A"/>
          <w:sz w:val="24"/>
          <w:szCs w:val="24"/>
        </w:rPr>
      </w:pPr>
      <w:r w:rsidRPr="00996073">
        <w:rPr>
          <w:rFonts w:ascii="Arial" w:hAnsi="Arial" w:cs="Arial"/>
        </w:rPr>
        <w:t xml:space="preserve">Nous allons tout d’abord </w:t>
      </w:r>
      <w:r w:rsidRPr="00996073">
        <w:rPr>
          <w:rFonts w:ascii="Arial" w:eastAsia="Segoe UI" w:hAnsi="Arial" w:cs="Arial"/>
          <w:color w:val="1D1B11" w:themeColor="background2" w:themeShade="1A"/>
          <w:sz w:val="24"/>
          <w:szCs w:val="24"/>
        </w:rPr>
        <w:t>configurer une machine virtuelle EC2 pour héberger l’appliance de réplication</w:t>
      </w:r>
    </w:p>
    <w:p w14:paraId="10CB1126" w14:textId="55CCD4DA" w:rsidR="00FF7420" w:rsidRPr="00996073" w:rsidRDefault="00FF7420" w:rsidP="00996073">
      <w:pPr>
        <w:ind w:firstLine="709"/>
        <w:rPr>
          <w:rFonts w:ascii="Arial" w:hAnsi="Arial" w:cs="Arial"/>
        </w:rPr>
      </w:pPr>
      <w:r w:rsidRPr="00996073">
        <w:rPr>
          <w:rFonts w:ascii="Arial" w:hAnsi="Arial" w:cs="Arial"/>
        </w:rPr>
        <w:t>Connectez</w:t>
      </w:r>
      <w:r w:rsidR="00996073">
        <w:rPr>
          <w:rFonts w:ascii="Arial" w:hAnsi="Arial" w:cs="Arial"/>
        </w:rPr>
        <w:t>-</w:t>
      </w:r>
      <w:r w:rsidRPr="00996073">
        <w:rPr>
          <w:rFonts w:ascii="Arial" w:hAnsi="Arial" w:cs="Arial"/>
        </w:rPr>
        <w:t xml:space="preserve">vous sur AWS : Menu </w:t>
      </w:r>
      <w:r w:rsidRPr="00996073">
        <w:rPr>
          <w:rFonts w:ascii="Arial" w:hAnsi="Arial" w:cs="Arial"/>
        </w:rPr>
        <w:sym w:font="Wingdings" w:char="F0E0"/>
      </w:r>
      <w:r w:rsidRPr="00996073">
        <w:rPr>
          <w:rFonts w:ascii="Arial" w:hAnsi="Arial" w:cs="Arial"/>
        </w:rPr>
        <w:t xml:space="preserve"> Services </w:t>
      </w:r>
      <w:r w:rsidRPr="00996073">
        <w:rPr>
          <w:rFonts w:ascii="Arial" w:hAnsi="Arial" w:cs="Arial"/>
          <w:sz w:val="24"/>
          <w:szCs w:val="22"/>
        </w:rPr>
        <w:sym w:font="Wingdings" w:char="F0E0"/>
      </w:r>
      <w:r w:rsidRPr="00996073">
        <w:rPr>
          <w:rFonts w:ascii="Arial" w:hAnsi="Arial" w:cs="Arial"/>
          <w:sz w:val="24"/>
          <w:szCs w:val="22"/>
        </w:rPr>
        <w:t xml:space="preserve"> </w:t>
      </w:r>
      <w:r w:rsidRPr="00996073">
        <w:rPr>
          <w:rFonts w:ascii="Arial" w:hAnsi="Arial" w:cs="Arial"/>
        </w:rPr>
        <w:t>EC2</w:t>
      </w:r>
    </w:p>
    <w:p w14:paraId="75C11420" w14:textId="77777777" w:rsidR="00996073" w:rsidRPr="00996073" w:rsidRDefault="00996073" w:rsidP="00FF7420">
      <w:pPr>
        <w:rPr>
          <w:rFonts w:ascii="Arial" w:hAnsi="Arial" w:cs="Arial"/>
          <w:sz w:val="20"/>
          <w:szCs w:val="18"/>
        </w:rPr>
      </w:pPr>
    </w:p>
    <w:p w14:paraId="78C473FD" w14:textId="062D6294" w:rsidR="00FF7420" w:rsidRDefault="00FF7420" w:rsidP="00996073">
      <w:pPr>
        <w:ind w:firstLine="709"/>
      </w:pPr>
      <w:r>
        <w:rPr>
          <w:noProof/>
        </w:rPr>
        <w:drawing>
          <wp:inline distT="0" distB="0" distL="0" distR="0" wp14:anchorId="162B6943" wp14:editId="1A71EA3C">
            <wp:extent cx="4572000" cy="1704975"/>
            <wp:effectExtent l="0" t="0" r="0" b="0"/>
            <wp:docPr id="1333578745" name="Image 1333578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C6689" w14:textId="4808B53A" w:rsidR="00FF7420" w:rsidRDefault="00FF7420" w:rsidP="00FF7420"/>
    <w:p w14:paraId="111D5607" w14:textId="3217F4C3" w:rsidR="00FF7420" w:rsidRDefault="00FF7420" w:rsidP="00FF7420"/>
    <w:p w14:paraId="5C15B99A" w14:textId="7B169737" w:rsidR="00FF7420" w:rsidRDefault="00FF7420" w:rsidP="00996073">
      <w:pPr>
        <w:ind w:firstLine="709"/>
      </w:pPr>
      <w:r>
        <w:t xml:space="preserve">Ensuite : Tableau de bord EC2 </w:t>
      </w:r>
      <w:r>
        <w:sym w:font="Wingdings" w:char="F0E0"/>
      </w:r>
      <w:r>
        <w:t xml:space="preserve"> Lancer une instance</w:t>
      </w:r>
    </w:p>
    <w:p w14:paraId="2CB404BB" w14:textId="251135D0" w:rsidR="00FF7420" w:rsidRDefault="00FF7420" w:rsidP="00996073">
      <w:pPr>
        <w:ind w:firstLine="709"/>
      </w:pPr>
      <w:r>
        <w:rPr>
          <w:noProof/>
        </w:rPr>
        <w:drawing>
          <wp:inline distT="0" distB="0" distL="0" distR="0" wp14:anchorId="30975D2F" wp14:editId="39DEA5AC">
            <wp:extent cx="4572000" cy="3514725"/>
            <wp:effectExtent l="0" t="0" r="0" b="0"/>
            <wp:docPr id="1922431593" name="Image 192243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26EF" w14:textId="77777777" w:rsidR="00996073" w:rsidRDefault="00996073" w:rsidP="00996073">
      <w:pPr>
        <w:ind w:firstLine="340"/>
      </w:pPr>
    </w:p>
    <w:p w14:paraId="1D2F9E96" w14:textId="5D3F52F2" w:rsidR="00FF7420" w:rsidRDefault="00FF7420" w:rsidP="00996073">
      <w:pPr>
        <w:ind w:firstLine="709"/>
      </w:pPr>
      <w:r>
        <w:t>Nous allons y mettre le nom, la distribution, l’image Amazon (AMI)</w:t>
      </w:r>
    </w:p>
    <w:p w14:paraId="4E044D84" w14:textId="1EA95284" w:rsidR="00FF7420" w:rsidRDefault="00FF7420" w:rsidP="00996073">
      <w:pPr>
        <w:ind w:left="709"/>
      </w:pPr>
      <w:r>
        <w:t>Il faut créer une paire de Clés</w:t>
      </w:r>
      <w:r w:rsidR="00134C30">
        <w:t xml:space="preserve"> (télécharger le </w:t>
      </w:r>
      <w:proofErr w:type="gramStart"/>
      <w:r w:rsidR="00134C30">
        <w:t>fichier .pem</w:t>
      </w:r>
      <w:proofErr w:type="gramEnd"/>
      <w:r w:rsidR="00134C30">
        <w:t>)</w:t>
      </w:r>
      <w:r>
        <w:t>, élément important pour la connexion vers la VM</w:t>
      </w:r>
      <w:r w:rsidR="00996073">
        <w:t xml:space="preserve"> ; </w:t>
      </w:r>
      <w:r>
        <w:t>Autoriser les trafics nécessaires</w:t>
      </w:r>
      <w:r w:rsidR="00996073">
        <w:t>.</w:t>
      </w:r>
    </w:p>
    <w:p w14:paraId="6A55D383" w14:textId="7AFF43B7" w:rsidR="00FF7420" w:rsidRDefault="00FF7420" w:rsidP="00996073">
      <w:pPr>
        <w:ind w:firstLine="709"/>
      </w:pPr>
      <w:r>
        <w:rPr>
          <w:noProof/>
        </w:rPr>
        <w:lastRenderedPageBreak/>
        <w:drawing>
          <wp:inline distT="0" distB="0" distL="0" distR="0" wp14:anchorId="2F5388AE" wp14:editId="32AF3E46">
            <wp:extent cx="4572000" cy="3648075"/>
            <wp:effectExtent l="0" t="0" r="0" b="0"/>
            <wp:docPr id="1004005896" name="Image 1004005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B7C5" w14:textId="04E35E5C" w:rsidR="00FF7420" w:rsidRDefault="00FF7420" w:rsidP="00FF7420"/>
    <w:p w14:paraId="21A7AA05" w14:textId="620D760A" w:rsidR="00FF7420" w:rsidRDefault="00FF7420" w:rsidP="00FF7420"/>
    <w:p w14:paraId="3976578B" w14:textId="09DCE298" w:rsidR="00FF7420" w:rsidRDefault="00FF7420" w:rsidP="00FF7420"/>
    <w:p w14:paraId="79ED8601" w14:textId="3D5BFDB0" w:rsidR="00FF7420" w:rsidRDefault="00FF7420" w:rsidP="00996073">
      <w:pPr>
        <w:ind w:firstLine="709"/>
      </w:pPr>
      <w:r>
        <w:rPr>
          <w:noProof/>
        </w:rPr>
        <w:drawing>
          <wp:inline distT="0" distB="0" distL="0" distR="0" wp14:anchorId="56739837" wp14:editId="3276EEC6">
            <wp:extent cx="3429000" cy="4081881"/>
            <wp:effectExtent l="0" t="0" r="0" b="0"/>
            <wp:docPr id="1264184697" name="Image 1264184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534" cy="408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2255" w14:textId="7192F7E1" w:rsidR="00FF7420" w:rsidRDefault="00FF7420" w:rsidP="00996073">
      <w:pPr>
        <w:ind w:firstLine="709"/>
      </w:pPr>
      <w:r>
        <w:lastRenderedPageBreak/>
        <w:t xml:space="preserve">Nous devons rajouter des règles </w:t>
      </w:r>
    </w:p>
    <w:p w14:paraId="2E3C721E" w14:textId="77777777" w:rsidR="00E0579F" w:rsidRDefault="00E0579F" w:rsidP="00F72A02"/>
    <w:p w14:paraId="477ABDEF" w14:textId="55E7A673" w:rsidR="00FF7420" w:rsidRDefault="00FF7420" w:rsidP="00996073">
      <w:pPr>
        <w:ind w:firstLine="340"/>
      </w:pPr>
      <w:r>
        <w:rPr>
          <w:noProof/>
        </w:rPr>
        <w:drawing>
          <wp:inline distT="0" distB="0" distL="0" distR="0" wp14:anchorId="120FE006" wp14:editId="0612026D">
            <wp:extent cx="4572000" cy="1171575"/>
            <wp:effectExtent l="0" t="0" r="0" b="0"/>
            <wp:docPr id="79193240" name="Image 7919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1FF4" w14:textId="35C6A7FC" w:rsidR="000E0AE4" w:rsidRDefault="000E0AE4" w:rsidP="00FF7420">
      <w:pPr>
        <w:pStyle w:val="EFtiquette"/>
        <w:numPr>
          <w:ilvl w:val="0"/>
          <w:numId w:val="0"/>
        </w:numPr>
      </w:pPr>
    </w:p>
    <w:p w14:paraId="21274D1C" w14:textId="77777777" w:rsidR="00FF7420" w:rsidRPr="000E0AE4" w:rsidRDefault="00FF7420" w:rsidP="00FF7420">
      <w:pPr>
        <w:pStyle w:val="EFtiquette"/>
        <w:numPr>
          <w:ilvl w:val="0"/>
          <w:numId w:val="0"/>
        </w:numPr>
      </w:pPr>
    </w:p>
    <w:p w14:paraId="51641DB3" w14:textId="2AEC2301" w:rsidR="00602371" w:rsidRDefault="00FF7420" w:rsidP="00602371">
      <w:pPr>
        <w:pStyle w:val="EFmoduletitre"/>
      </w:pPr>
      <w:bookmarkStart w:id="7" w:name="_Toc119661280"/>
      <w:r>
        <w:rPr>
          <w:u w:val="single"/>
        </w:rPr>
        <w:t>Préparation de l’instance AWS</w:t>
      </w:r>
      <w:r w:rsidR="00602371">
        <w:t> :</w:t>
      </w:r>
      <w:bookmarkEnd w:id="7"/>
    </w:p>
    <w:p w14:paraId="11AE2626" w14:textId="77777777" w:rsidR="00FF7420" w:rsidRPr="00996073" w:rsidRDefault="00FF7420" w:rsidP="00996073">
      <w:pPr>
        <w:ind w:firstLine="340"/>
        <w:rPr>
          <w:rFonts w:ascii="Arial" w:hAnsi="Arial" w:cs="Arial"/>
          <w:szCs w:val="22"/>
        </w:rPr>
      </w:pPr>
      <w:r w:rsidRPr="00996073">
        <w:rPr>
          <w:rFonts w:ascii="Arial" w:hAnsi="Arial" w:cs="Arial"/>
          <w:szCs w:val="22"/>
        </w:rPr>
        <w:t>Nous allons préparer l’instance AWS à la migration</w:t>
      </w:r>
    </w:p>
    <w:p w14:paraId="60FA30CE" w14:textId="77777777" w:rsidR="00FF7420" w:rsidRPr="00996073" w:rsidRDefault="00FF7420" w:rsidP="00996073">
      <w:pPr>
        <w:ind w:left="340"/>
        <w:rPr>
          <w:rFonts w:ascii="Arial" w:hAnsi="Arial" w:cs="Arial"/>
          <w:szCs w:val="22"/>
        </w:rPr>
      </w:pPr>
      <w:r w:rsidRPr="00996073">
        <w:rPr>
          <w:rFonts w:ascii="Arial" w:eastAsia="Segoe UI" w:hAnsi="Arial" w:cs="Arial"/>
          <w:color w:val="1D1B11" w:themeColor="background2" w:themeShade="1A"/>
          <w:szCs w:val="22"/>
        </w:rPr>
        <w:t>Pour préparer AWS à la migration Azure, vous devez préparer et déployer une appliance de réplication pour la migration.</w:t>
      </w:r>
    </w:p>
    <w:p w14:paraId="792F4718" w14:textId="77777777" w:rsidR="00FF7420" w:rsidRPr="00996073" w:rsidRDefault="00FF7420" w:rsidP="00996073">
      <w:pPr>
        <w:ind w:left="340"/>
        <w:rPr>
          <w:rFonts w:ascii="Arial" w:eastAsia="Segoe UI" w:hAnsi="Arial" w:cs="Arial"/>
          <w:color w:val="1D1B11" w:themeColor="background2" w:themeShade="1A"/>
          <w:szCs w:val="22"/>
        </w:rPr>
      </w:pPr>
      <w:r w:rsidRPr="00996073">
        <w:rPr>
          <w:rFonts w:ascii="Arial" w:eastAsia="Segoe UI" w:hAnsi="Arial" w:cs="Arial"/>
          <w:color w:val="1D1B11" w:themeColor="background2" w:themeShade="1A"/>
          <w:szCs w:val="22"/>
        </w:rPr>
        <w:t>Azure Migrate : Server Migration utilise une appliance de réplication pour répliquer les machines sur Azure. L’appliance de réplication exécute les composants suivants :</w:t>
      </w:r>
    </w:p>
    <w:p w14:paraId="25C75204" w14:textId="77777777" w:rsidR="00FF7420" w:rsidRPr="00996073" w:rsidRDefault="00FF7420" w:rsidP="00996073">
      <w:pPr>
        <w:ind w:left="340"/>
        <w:rPr>
          <w:rFonts w:ascii="Arial" w:eastAsia="Segoe UI" w:hAnsi="Arial" w:cs="Arial"/>
          <w:color w:val="1D1B11" w:themeColor="background2" w:themeShade="1A"/>
          <w:szCs w:val="22"/>
        </w:rPr>
      </w:pPr>
      <w:r w:rsidRPr="00996073">
        <w:rPr>
          <w:rFonts w:ascii="Arial" w:eastAsia="Segoe UI" w:hAnsi="Arial" w:cs="Arial"/>
          <w:b/>
          <w:bCs/>
          <w:color w:val="1D1B11" w:themeColor="background2" w:themeShade="1A"/>
          <w:szCs w:val="22"/>
        </w:rPr>
        <w:t>Serveur de configuration</w:t>
      </w:r>
      <w:r w:rsidRPr="00996073">
        <w:rPr>
          <w:rFonts w:ascii="Arial" w:eastAsia="Segoe UI" w:hAnsi="Arial" w:cs="Arial"/>
          <w:color w:val="1D1B11" w:themeColor="background2" w:themeShade="1A"/>
          <w:szCs w:val="22"/>
        </w:rPr>
        <w:t xml:space="preserve"> : Le serveur de configuration coordonne la communication entre l’environnement AWS et Azure, puis gère la réplication des données.</w:t>
      </w:r>
    </w:p>
    <w:p w14:paraId="6AA22550" w14:textId="400C6185" w:rsidR="00FF7420" w:rsidRPr="00996073" w:rsidRDefault="00FF7420" w:rsidP="00996073">
      <w:pPr>
        <w:ind w:left="340"/>
        <w:rPr>
          <w:rFonts w:ascii="Arial" w:eastAsia="Segoe UI" w:hAnsi="Arial" w:cs="Arial"/>
          <w:szCs w:val="22"/>
        </w:rPr>
      </w:pPr>
      <w:r w:rsidRPr="00996073">
        <w:rPr>
          <w:rFonts w:ascii="Arial" w:eastAsia="Segoe UI" w:hAnsi="Arial" w:cs="Arial"/>
          <w:b/>
          <w:bCs/>
          <w:szCs w:val="22"/>
        </w:rPr>
        <w:t>Serveur de traitement</w:t>
      </w:r>
      <w:r w:rsidR="00996073">
        <w:rPr>
          <w:rFonts w:ascii="Arial" w:eastAsia="Segoe UI" w:hAnsi="Arial" w:cs="Arial"/>
          <w:b/>
          <w:bCs/>
          <w:szCs w:val="22"/>
        </w:rPr>
        <w:t xml:space="preserve"> </w:t>
      </w:r>
      <w:r w:rsidRPr="00996073">
        <w:rPr>
          <w:rFonts w:ascii="Arial" w:eastAsia="Segoe UI" w:hAnsi="Arial" w:cs="Arial"/>
          <w:szCs w:val="22"/>
        </w:rPr>
        <w:t>: Le serveur de processus fait office de passerelle de réplication. Il reçoit les données de réplication, les optimise grâce à une mise en cache, une compression et un chiffrement, puis les envoie à un compte de stockage de cache dans Azure.</w:t>
      </w:r>
    </w:p>
    <w:p w14:paraId="1B78AE63" w14:textId="61C631DC" w:rsidR="00602371" w:rsidRPr="00602371" w:rsidRDefault="00602371" w:rsidP="00996073"/>
    <w:p w14:paraId="4D71A342" w14:textId="48CBA7B6" w:rsidR="00602371" w:rsidRPr="00996073" w:rsidRDefault="00FF7420" w:rsidP="00996073">
      <w:pPr>
        <w:ind w:left="340"/>
        <w:rPr>
          <w:rFonts w:ascii="Arial" w:eastAsia="Calibri" w:hAnsi="Arial" w:cs="Arial"/>
        </w:rPr>
      </w:pPr>
      <w:r w:rsidRPr="00996073">
        <w:rPr>
          <w:rFonts w:ascii="Arial" w:eastAsia="Segoe UI" w:hAnsi="Arial" w:cs="Arial"/>
        </w:rPr>
        <w:t>Dans le projet Azure Migrate &gt;Serveurs, dans Azure Migrate : Migration de serveur, cliquez sur Découvrir.</w:t>
      </w:r>
    </w:p>
    <w:p w14:paraId="4842F593" w14:textId="633E7B11" w:rsidR="00602371" w:rsidRDefault="00602371" w:rsidP="00F72A02">
      <w:r>
        <w:rPr>
          <w:rFonts w:ascii="Calibri" w:hAnsi="Calibri" w:cs="Calibri"/>
          <w:szCs w:val="22"/>
          <w:shd w:val="clear" w:color="auto" w:fill="FFFFFF"/>
        </w:rPr>
        <w:br/>
      </w:r>
      <w:r w:rsidR="00FF7420">
        <w:rPr>
          <w:noProof/>
        </w:rPr>
        <w:drawing>
          <wp:inline distT="0" distB="0" distL="0" distR="0" wp14:anchorId="347BB96C" wp14:editId="55279E70">
            <wp:extent cx="4783315" cy="3130905"/>
            <wp:effectExtent l="0" t="0" r="0" b="0"/>
            <wp:docPr id="779395287" name="Image 77939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234" cy="313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B3AD" w14:textId="419058D0" w:rsidR="00134C30" w:rsidRDefault="00134C30" w:rsidP="00602371">
      <w:pPr>
        <w:pStyle w:val="EFtiquette"/>
        <w:numPr>
          <w:ilvl w:val="0"/>
          <w:numId w:val="0"/>
        </w:numPr>
      </w:pPr>
    </w:p>
    <w:p w14:paraId="2A49839B" w14:textId="547FCF85" w:rsidR="00134C30" w:rsidRDefault="00134C30" w:rsidP="00996073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996073">
        <w:rPr>
          <w:rFonts w:ascii="Arial" w:hAnsi="Arial" w:cs="Arial"/>
        </w:rPr>
        <w:lastRenderedPageBreak/>
        <w:t>Dans </w:t>
      </w:r>
      <w:r w:rsidRPr="00996073">
        <w:rPr>
          <w:rStyle w:val="lev"/>
          <w:rFonts w:ascii="Arial" w:eastAsiaTheme="majorEastAsia" w:hAnsi="Arial" w:cs="Arial"/>
          <w:color w:val="171717"/>
        </w:rPr>
        <w:t>Découvrir des machines</w:t>
      </w:r>
      <w:r w:rsidRPr="00996073">
        <w:rPr>
          <w:rFonts w:ascii="Arial" w:hAnsi="Arial" w:cs="Arial"/>
        </w:rPr>
        <w:t>&gt;</w:t>
      </w:r>
      <w:r w:rsidRPr="00996073">
        <w:rPr>
          <w:rStyle w:val="lev"/>
          <w:rFonts w:ascii="Arial" w:eastAsiaTheme="majorEastAsia" w:hAnsi="Arial" w:cs="Arial"/>
          <w:color w:val="171717"/>
        </w:rPr>
        <w:t>Vos machines sont-elles virtualisées ?</w:t>
      </w:r>
      <w:r w:rsidRPr="00996073">
        <w:rPr>
          <w:rFonts w:ascii="Arial" w:hAnsi="Arial" w:cs="Arial"/>
        </w:rPr>
        <w:t xml:space="preserve"> cliquez sur </w:t>
      </w:r>
      <w:r w:rsidRPr="00996073">
        <w:rPr>
          <w:rStyle w:val="lev"/>
          <w:rFonts w:ascii="Arial" w:eastAsiaTheme="majorEastAsia" w:hAnsi="Arial" w:cs="Arial"/>
          <w:color w:val="171717"/>
        </w:rPr>
        <w:t>Non virtualisé/autre</w:t>
      </w:r>
      <w:r w:rsidRPr="00996073">
        <w:rPr>
          <w:rFonts w:ascii="Arial" w:hAnsi="Arial" w:cs="Arial"/>
        </w:rPr>
        <w:t>.</w:t>
      </w:r>
    </w:p>
    <w:p w14:paraId="464905DF" w14:textId="77777777" w:rsidR="00996073" w:rsidRPr="00996073" w:rsidRDefault="00996073" w:rsidP="00996073">
      <w:pPr>
        <w:pStyle w:val="Paragraphedeliste"/>
        <w:rPr>
          <w:rFonts w:ascii="Arial" w:hAnsi="Arial" w:cs="Arial"/>
        </w:rPr>
      </w:pPr>
    </w:p>
    <w:p w14:paraId="614A9C76" w14:textId="2FE2FCF9" w:rsidR="00134C30" w:rsidRDefault="00134C30" w:rsidP="00996073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996073">
        <w:rPr>
          <w:rFonts w:ascii="Arial" w:hAnsi="Arial" w:cs="Arial"/>
        </w:rPr>
        <w:t>Dans </w:t>
      </w:r>
      <w:r w:rsidRPr="00996073">
        <w:rPr>
          <w:rStyle w:val="lev"/>
          <w:rFonts w:ascii="Arial" w:eastAsiaTheme="majorEastAsia" w:hAnsi="Arial" w:cs="Arial"/>
          <w:color w:val="171717"/>
        </w:rPr>
        <w:t>Région cible</w:t>
      </w:r>
      <w:r w:rsidRPr="00996073">
        <w:rPr>
          <w:rFonts w:ascii="Arial" w:hAnsi="Arial" w:cs="Arial"/>
        </w:rPr>
        <w:t xml:space="preserve">, sélectionnez la région Azure vers laquelle vous souhaitez migrer les machines </w:t>
      </w:r>
      <w:r w:rsidR="00996073">
        <w:rPr>
          <w:rFonts w:ascii="Arial" w:hAnsi="Arial" w:cs="Arial"/>
        </w:rPr>
        <w:t>France</w:t>
      </w:r>
    </w:p>
    <w:p w14:paraId="320FA31E" w14:textId="77777777" w:rsidR="00996073" w:rsidRPr="00996073" w:rsidRDefault="00996073" w:rsidP="00996073">
      <w:pPr>
        <w:pStyle w:val="Paragraphedeliste"/>
        <w:rPr>
          <w:rFonts w:ascii="Arial" w:hAnsi="Arial" w:cs="Arial"/>
        </w:rPr>
      </w:pPr>
    </w:p>
    <w:p w14:paraId="1EF61D5B" w14:textId="77777777" w:rsidR="00996073" w:rsidRPr="00996073" w:rsidRDefault="00996073" w:rsidP="00996073">
      <w:pPr>
        <w:pStyle w:val="Paragraphedeliste"/>
        <w:rPr>
          <w:rFonts w:ascii="Arial" w:hAnsi="Arial" w:cs="Arial"/>
        </w:rPr>
      </w:pPr>
    </w:p>
    <w:p w14:paraId="06613BD4" w14:textId="77777777" w:rsidR="00134C30" w:rsidRPr="00996073" w:rsidRDefault="00134C30" w:rsidP="00996073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996073">
        <w:rPr>
          <w:rFonts w:ascii="Arial" w:hAnsi="Arial" w:cs="Arial"/>
        </w:rPr>
        <w:t>Sélectionnez </w:t>
      </w:r>
      <w:r w:rsidRPr="00996073">
        <w:rPr>
          <w:rStyle w:val="lev"/>
          <w:rFonts w:ascii="Arial" w:eastAsiaTheme="majorEastAsia" w:hAnsi="Arial" w:cs="Arial"/>
          <w:color w:val="171717"/>
        </w:rPr>
        <w:t>Confirmer que la région cible pour la migration est &lt;nom-région&gt;</w:t>
      </w:r>
      <w:r w:rsidRPr="00996073">
        <w:rPr>
          <w:rFonts w:ascii="Arial" w:hAnsi="Arial" w:cs="Arial"/>
        </w:rPr>
        <w:t>.</w:t>
      </w:r>
    </w:p>
    <w:p w14:paraId="5B40E923" w14:textId="77777777" w:rsidR="00134C30" w:rsidRPr="00996073" w:rsidRDefault="00134C30" w:rsidP="00996073">
      <w:pPr>
        <w:ind w:left="709"/>
        <w:rPr>
          <w:rFonts w:ascii="Arial" w:hAnsi="Arial" w:cs="Arial"/>
        </w:rPr>
      </w:pPr>
      <w:r w:rsidRPr="00996073">
        <w:rPr>
          <w:rFonts w:ascii="Arial" w:hAnsi="Arial" w:cs="Arial"/>
        </w:rPr>
        <w:t>Cliquez sur </w:t>
      </w:r>
      <w:r w:rsidRPr="00996073">
        <w:rPr>
          <w:rStyle w:val="lev"/>
          <w:rFonts w:ascii="Arial" w:eastAsiaTheme="majorEastAsia" w:hAnsi="Arial" w:cs="Arial"/>
          <w:color w:val="171717"/>
        </w:rPr>
        <w:t>Créer des ressources</w:t>
      </w:r>
      <w:r w:rsidRPr="00996073">
        <w:rPr>
          <w:rFonts w:ascii="Arial" w:hAnsi="Arial" w:cs="Arial"/>
        </w:rPr>
        <w:t>. Un coffre Azure Site Recovery est créé en arrière-plan.</w:t>
      </w:r>
    </w:p>
    <w:p w14:paraId="59AC0A10" w14:textId="2BC5BBDE" w:rsidR="00134C30" w:rsidRDefault="00134C30" w:rsidP="00F72A02"/>
    <w:p w14:paraId="5BC4F55C" w14:textId="77777777" w:rsidR="00996073" w:rsidRDefault="00996073" w:rsidP="00F72A02"/>
    <w:p w14:paraId="67FB95AF" w14:textId="2D955F44" w:rsidR="00134C30" w:rsidRDefault="00134C30" w:rsidP="00F72A02">
      <w:r>
        <w:rPr>
          <w:noProof/>
        </w:rPr>
        <w:drawing>
          <wp:inline distT="0" distB="0" distL="0" distR="0" wp14:anchorId="7FF13335" wp14:editId="63466306">
            <wp:extent cx="4572000" cy="3790950"/>
            <wp:effectExtent l="0" t="0" r="0" b="0"/>
            <wp:docPr id="547361333" name="Image 54736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83F3" w14:textId="06C88326" w:rsidR="00134C30" w:rsidRDefault="00134C30" w:rsidP="00602371">
      <w:pPr>
        <w:pStyle w:val="EFtiquette"/>
        <w:numPr>
          <w:ilvl w:val="0"/>
          <w:numId w:val="0"/>
        </w:numPr>
      </w:pPr>
    </w:p>
    <w:p w14:paraId="46F35618" w14:textId="77777777" w:rsidR="00996073" w:rsidRDefault="00996073" w:rsidP="00F72A02"/>
    <w:p w14:paraId="0BDB0724" w14:textId="77777777" w:rsidR="00996073" w:rsidRDefault="00996073" w:rsidP="00F72A02"/>
    <w:p w14:paraId="60C890A6" w14:textId="77777777" w:rsidR="00996073" w:rsidRDefault="00996073" w:rsidP="00F72A02"/>
    <w:p w14:paraId="49F4738F" w14:textId="77777777" w:rsidR="00996073" w:rsidRDefault="00996073" w:rsidP="00F72A02"/>
    <w:p w14:paraId="41B330A5" w14:textId="77777777" w:rsidR="00996073" w:rsidRDefault="00996073" w:rsidP="00F72A02"/>
    <w:p w14:paraId="299401AC" w14:textId="77777777" w:rsidR="00996073" w:rsidRDefault="00996073" w:rsidP="00F72A02"/>
    <w:p w14:paraId="5A9CB39D" w14:textId="77777777" w:rsidR="00996073" w:rsidRDefault="00996073" w:rsidP="00F72A02"/>
    <w:p w14:paraId="195D5A10" w14:textId="77777777" w:rsidR="00996073" w:rsidRDefault="00996073" w:rsidP="00F72A02"/>
    <w:p w14:paraId="7E5E566F" w14:textId="77777777" w:rsidR="00996073" w:rsidRDefault="00996073" w:rsidP="00F72A02"/>
    <w:p w14:paraId="552E1DDF" w14:textId="72E51774" w:rsidR="00134C30" w:rsidRDefault="00134C30" w:rsidP="00996073">
      <w:pPr>
        <w:pStyle w:val="Paragraphedeliste"/>
        <w:numPr>
          <w:ilvl w:val="0"/>
          <w:numId w:val="20"/>
        </w:numPr>
        <w:rPr>
          <w:rFonts w:ascii="Arial" w:hAnsi="Arial" w:cs="Arial"/>
        </w:rPr>
      </w:pPr>
      <w:r w:rsidRPr="00996073">
        <w:rPr>
          <w:rFonts w:ascii="Arial" w:hAnsi="Arial" w:cs="Arial"/>
        </w:rPr>
        <w:lastRenderedPageBreak/>
        <w:t>Dans </w:t>
      </w:r>
      <w:r w:rsidRPr="00996073">
        <w:rPr>
          <w:rStyle w:val="lev"/>
          <w:rFonts w:ascii="Arial" w:eastAsiaTheme="majorEastAsia" w:hAnsi="Arial" w:cs="Arial"/>
          <w:color w:val="171717"/>
        </w:rPr>
        <w:t>Voulez-vous installer une nouvelle appliance de réplication ?</w:t>
      </w:r>
      <w:r w:rsidR="00996073">
        <w:rPr>
          <w:rFonts w:ascii="Arial" w:hAnsi="Arial" w:cs="Arial"/>
        </w:rPr>
        <w:t xml:space="preserve"> </w:t>
      </w:r>
      <w:r w:rsidRPr="00996073">
        <w:rPr>
          <w:rFonts w:ascii="Arial" w:hAnsi="Arial" w:cs="Arial"/>
        </w:rPr>
        <w:t>sélectionnez </w:t>
      </w:r>
      <w:r w:rsidRPr="00996073">
        <w:rPr>
          <w:rStyle w:val="lev"/>
          <w:rFonts w:ascii="Arial" w:eastAsiaTheme="majorEastAsia" w:hAnsi="Arial" w:cs="Arial"/>
          <w:color w:val="171717"/>
        </w:rPr>
        <w:t xml:space="preserve">Installer une </w:t>
      </w:r>
      <w:proofErr w:type="spellStart"/>
      <w:r w:rsidRPr="00996073">
        <w:rPr>
          <w:rStyle w:val="lev"/>
          <w:rFonts w:ascii="Arial" w:eastAsiaTheme="majorEastAsia" w:hAnsi="Arial" w:cs="Arial"/>
          <w:color w:val="171717"/>
        </w:rPr>
        <w:t>appliance</w:t>
      </w:r>
      <w:proofErr w:type="spellEnd"/>
      <w:r w:rsidRPr="00996073">
        <w:rPr>
          <w:rStyle w:val="lev"/>
          <w:rFonts w:ascii="Arial" w:eastAsiaTheme="majorEastAsia" w:hAnsi="Arial" w:cs="Arial"/>
          <w:color w:val="171717"/>
        </w:rPr>
        <w:t xml:space="preserve"> de réplication</w:t>
      </w:r>
      <w:r w:rsidRPr="00996073">
        <w:rPr>
          <w:rFonts w:ascii="Arial" w:hAnsi="Arial" w:cs="Arial"/>
        </w:rPr>
        <w:t>.</w:t>
      </w:r>
    </w:p>
    <w:p w14:paraId="5C718DCE" w14:textId="77777777" w:rsidR="00996073" w:rsidRPr="00996073" w:rsidRDefault="00996073" w:rsidP="00996073">
      <w:pPr>
        <w:pStyle w:val="Paragraphedeliste"/>
        <w:rPr>
          <w:rFonts w:ascii="Arial" w:hAnsi="Arial" w:cs="Arial"/>
        </w:rPr>
      </w:pPr>
    </w:p>
    <w:p w14:paraId="653CD4AB" w14:textId="10B54087" w:rsidR="00134C30" w:rsidRDefault="00134C30" w:rsidP="00996073">
      <w:pPr>
        <w:pStyle w:val="Paragraphedeliste"/>
        <w:numPr>
          <w:ilvl w:val="0"/>
          <w:numId w:val="20"/>
        </w:numPr>
        <w:rPr>
          <w:rFonts w:ascii="Arial" w:hAnsi="Arial" w:cs="Arial"/>
        </w:rPr>
      </w:pPr>
      <w:r w:rsidRPr="00996073">
        <w:rPr>
          <w:rFonts w:ascii="Arial" w:hAnsi="Arial" w:cs="Arial"/>
        </w:rPr>
        <w:t>Dans </w:t>
      </w:r>
      <w:r w:rsidRPr="00996073">
        <w:rPr>
          <w:rStyle w:val="lev"/>
          <w:rFonts w:ascii="Arial" w:eastAsiaTheme="majorEastAsia" w:hAnsi="Arial" w:cs="Arial"/>
          <w:color w:val="171717"/>
        </w:rPr>
        <w:t>Télécharger et installer le logiciel de l’appliance de réplication</w:t>
      </w:r>
      <w:r w:rsidRPr="00996073">
        <w:rPr>
          <w:rFonts w:ascii="Arial" w:hAnsi="Arial" w:cs="Arial"/>
        </w:rPr>
        <w:t>, téléchargez le programme d’installation de l’appliance et la clé d’inscription. Vous avez besoin de la clé pour inscrire l’appliance. Une fois téléchargée, la clé reste valide pendant 5 jours.</w:t>
      </w:r>
    </w:p>
    <w:p w14:paraId="7608CF14" w14:textId="77777777" w:rsidR="00996073" w:rsidRPr="00996073" w:rsidRDefault="00996073" w:rsidP="00996073">
      <w:pPr>
        <w:pStyle w:val="Paragraphedeliste"/>
        <w:rPr>
          <w:rFonts w:ascii="Arial" w:hAnsi="Arial" w:cs="Arial"/>
        </w:rPr>
      </w:pPr>
    </w:p>
    <w:p w14:paraId="14792D19" w14:textId="77777777" w:rsidR="00996073" w:rsidRPr="00996073" w:rsidRDefault="00996073" w:rsidP="00996073">
      <w:pPr>
        <w:pStyle w:val="Paragraphedeliste"/>
        <w:rPr>
          <w:rFonts w:ascii="Arial" w:hAnsi="Arial" w:cs="Arial"/>
        </w:rPr>
      </w:pPr>
    </w:p>
    <w:p w14:paraId="555BEB32" w14:textId="1C5E0451" w:rsidR="00134C30" w:rsidRDefault="00134C30" w:rsidP="00996073">
      <w:pPr>
        <w:ind w:firstLine="360"/>
      </w:pPr>
      <w:r>
        <w:rPr>
          <w:noProof/>
        </w:rPr>
        <w:drawing>
          <wp:inline distT="0" distB="0" distL="0" distR="0" wp14:anchorId="2D9EAD3E" wp14:editId="3B6900BD">
            <wp:extent cx="4572000" cy="4171950"/>
            <wp:effectExtent l="0" t="0" r="0" b="0"/>
            <wp:docPr id="843881987" name="Image 84388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4C40" w14:textId="77777777" w:rsidR="00E0579F" w:rsidRDefault="00E0579F" w:rsidP="00602371">
      <w:pPr>
        <w:pStyle w:val="EFtiquette"/>
        <w:numPr>
          <w:ilvl w:val="0"/>
          <w:numId w:val="0"/>
        </w:numPr>
      </w:pPr>
    </w:p>
    <w:p w14:paraId="2572964E" w14:textId="6197CDEF" w:rsidR="00134C30" w:rsidRDefault="00134C30" w:rsidP="00602371">
      <w:pPr>
        <w:pStyle w:val="EFtiquette"/>
        <w:numPr>
          <w:ilvl w:val="0"/>
          <w:numId w:val="0"/>
        </w:numPr>
      </w:pPr>
    </w:p>
    <w:p w14:paraId="184B98B4" w14:textId="548C4D20" w:rsidR="00134C30" w:rsidRPr="00996073" w:rsidRDefault="00134C30" w:rsidP="00996073">
      <w:pPr>
        <w:ind w:left="360"/>
        <w:rPr>
          <w:rFonts w:ascii="Arial" w:eastAsia="Segoe UI" w:hAnsi="Arial" w:cs="Arial"/>
        </w:rPr>
      </w:pPr>
      <w:r w:rsidRPr="00996073">
        <w:rPr>
          <w:rFonts w:ascii="Arial" w:eastAsia="Segoe UI" w:hAnsi="Arial" w:cs="Arial"/>
        </w:rPr>
        <w:t>Copiez les deux fichiers télécharger : le fichier de configuration et le fichier de clé de l’appliance sur la machine virtuelle AWS Windows Server 2016 ou Windows Server 2012 que vous avez créée pour l’appliance de réplication.</w:t>
      </w:r>
    </w:p>
    <w:p w14:paraId="25779819" w14:textId="3B945C89" w:rsidR="00134C30" w:rsidRPr="00996073" w:rsidRDefault="00134C30" w:rsidP="00996073">
      <w:pPr>
        <w:ind w:firstLine="360"/>
        <w:rPr>
          <w:rFonts w:ascii="Arial" w:eastAsia="Segoe UI" w:hAnsi="Arial" w:cs="Arial"/>
        </w:rPr>
      </w:pPr>
      <w:r w:rsidRPr="00996073">
        <w:rPr>
          <w:rFonts w:ascii="Arial" w:eastAsia="Segoe UI" w:hAnsi="Arial" w:cs="Arial"/>
        </w:rPr>
        <w:t>Pour cela, nous devons nous connecter sur notre serveur Windows 2016 AWS</w:t>
      </w:r>
    </w:p>
    <w:p w14:paraId="17C42A2F" w14:textId="6CC2B7D2" w:rsidR="00134C30" w:rsidRPr="00996073" w:rsidRDefault="00134C30" w:rsidP="00996073">
      <w:pPr>
        <w:ind w:firstLine="360"/>
        <w:rPr>
          <w:rFonts w:ascii="Arial" w:hAnsi="Arial" w:cs="Arial"/>
        </w:rPr>
      </w:pPr>
      <w:r w:rsidRPr="00996073">
        <w:rPr>
          <w:rFonts w:ascii="Arial" w:hAnsi="Arial" w:cs="Arial"/>
        </w:rPr>
        <w:t>Allez sur AWS :</w:t>
      </w:r>
    </w:p>
    <w:p w14:paraId="0512E6C2" w14:textId="77C3D728" w:rsidR="00134C30" w:rsidRPr="00996073" w:rsidRDefault="00134C30" w:rsidP="00996073">
      <w:pPr>
        <w:ind w:firstLine="360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Sélectionner la VM </w:t>
      </w:r>
      <w:r w:rsidRPr="00996073">
        <w:rPr>
          <w:rFonts w:ascii="Arial" w:hAnsi="Arial" w:cs="Arial"/>
        </w:rPr>
        <w:sym w:font="Wingdings" w:char="F0E0"/>
      </w:r>
      <w:r w:rsidRPr="00996073">
        <w:rPr>
          <w:rFonts w:ascii="Arial" w:hAnsi="Arial" w:cs="Arial"/>
        </w:rPr>
        <w:t xml:space="preserve"> Se connecter </w:t>
      </w:r>
      <w:r w:rsidRPr="00996073">
        <w:rPr>
          <w:rFonts w:ascii="Arial" w:hAnsi="Arial" w:cs="Arial"/>
        </w:rPr>
        <w:sym w:font="Wingdings" w:char="F0E0"/>
      </w:r>
      <w:r w:rsidRPr="00996073">
        <w:rPr>
          <w:rFonts w:ascii="Arial" w:hAnsi="Arial" w:cs="Arial"/>
        </w:rPr>
        <w:t xml:space="preserve"> Connexion RDP</w:t>
      </w:r>
    </w:p>
    <w:p w14:paraId="332081DC" w14:textId="5793AEC5" w:rsidR="00134C30" w:rsidRDefault="00134C30" w:rsidP="00996073">
      <w:pPr>
        <w:ind w:firstLine="360"/>
      </w:pPr>
      <w:r>
        <w:rPr>
          <w:noProof/>
        </w:rPr>
        <w:drawing>
          <wp:inline distT="0" distB="0" distL="0" distR="0" wp14:anchorId="576C0981" wp14:editId="66B58815">
            <wp:extent cx="4572000" cy="1181100"/>
            <wp:effectExtent l="0" t="0" r="0" b="0"/>
            <wp:docPr id="1063507707" name="Image 1063507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AD99" w14:textId="77777777" w:rsidR="00134C30" w:rsidRPr="00996073" w:rsidRDefault="00134C30" w:rsidP="00996073">
      <w:pPr>
        <w:ind w:firstLine="360"/>
        <w:rPr>
          <w:rFonts w:ascii="Arial" w:hAnsi="Arial" w:cs="Arial"/>
        </w:rPr>
      </w:pPr>
      <w:r w:rsidRPr="00996073">
        <w:rPr>
          <w:rFonts w:ascii="Arial" w:hAnsi="Arial" w:cs="Arial"/>
        </w:rPr>
        <w:lastRenderedPageBreak/>
        <w:t>A savoir : Pour se connecter, nous devons demander un mot de passe</w:t>
      </w:r>
    </w:p>
    <w:p w14:paraId="232A55F8" w14:textId="0361C37E" w:rsidR="00134C30" w:rsidRDefault="00134C30" w:rsidP="00602371">
      <w:pPr>
        <w:pStyle w:val="EFtiquette"/>
        <w:numPr>
          <w:ilvl w:val="0"/>
          <w:numId w:val="0"/>
        </w:numPr>
      </w:pPr>
    </w:p>
    <w:p w14:paraId="2ED6178A" w14:textId="453C4F0D" w:rsidR="00134C30" w:rsidRDefault="00134C30" w:rsidP="00996073">
      <w:pPr>
        <w:ind w:firstLine="360"/>
      </w:pPr>
      <w:r>
        <w:rPr>
          <w:noProof/>
        </w:rPr>
        <w:drawing>
          <wp:inline distT="0" distB="0" distL="0" distR="0" wp14:anchorId="025B271A" wp14:editId="7DF7BCE0">
            <wp:extent cx="4572000" cy="2609850"/>
            <wp:effectExtent l="0" t="0" r="0" b="0"/>
            <wp:docPr id="835649691" name="Image 835649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17DEA" w14:textId="66A17C99" w:rsidR="00134C30" w:rsidRDefault="00134C30" w:rsidP="00602371">
      <w:pPr>
        <w:pStyle w:val="EFtiquette"/>
        <w:numPr>
          <w:ilvl w:val="0"/>
          <w:numId w:val="0"/>
        </w:numPr>
      </w:pPr>
    </w:p>
    <w:p w14:paraId="5C35DBE3" w14:textId="5D3E7CD0" w:rsidR="00134C30" w:rsidRDefault="00134C30" w:rsidP="00602371">
      <w:pPr>
        <w:pStyle w:val="EFtiquette"/>
        <w:numPr>
          <w:ilvl w:val="0"/>
          <w:numId w:val="0"/>
        </w:numPr>
      </w:pPr>
    </w:p>
    <w:p w14:paraId="414713CD" w14:textId="0105FED5" w:rsidR="00134C30" w:rsidRPr="00996073" w:rsidRDefault="00134C30" w:rsidP="00996073">
      <w:pPr>
        <w:ind w:left="360"/>
        <w:rPr>
          <w:rFonts w:ascii="Arial" w:hAnsi="Arial" w:cs="Arial"/>
        </w:rPr>
      </w:pPr>
      <w:r w:rsidRPr="00996073">
        <w:rPr>
          <w:rFonts w:ascii="Arial" w:hAnsi="Arial" w:cs="Arial"/>
        </w:rPr>
        <w:t xml:space="preserve">Au moment de la création de la VM, nous avons créer une pare de clés (un </w:t>
      </w:r>
      <w:proofErr w:type="gramStart"/>
      <w:r w:rsidRPr="00996073">
        <w:rPr>
          <w:rFonts w:ascii="Arial" w:hAnsi="Arial" w:cs="Arial"/>
        </w:rPr>
        <w:t>fichier .pem</w:t>
      </w:r>
      <w:proofErr w:type="gramEnd"/>
      <w:r w:rsidRPr="00996073">
        <w:rPr>
          <w:rFonts w:ascii="Arial" w:hAnsi="Arial" w:cs="Arial"/>
        </w:rPr>
        <w:t xml:space="preserve"> a été téléchargé lors de la création de cette dernière)</w:t>
      </w:r>
    </w:p>
    <w:p w14:paraId="5E0DE813" w14:textId="7F4B4023" w:rsidR="00134C30" w:rsidRDefault="00134C30" w:rsidP="00996073">
      <w:pPr>
        <w:ind w:left="360"/>
        <w:rPr>
          <w:rFonts w:ascii="Arial" w:hAnsi="Arial" w:cs="Arial"/>
        </w:rPr>
      </w:pPr>
      <w:r w:rsidRPr="00996073">
        <w:rPr>
          <w:rFonts w:ascii="Arial" w:hAnsi="Arial" w:cs="Arial"/>
        </w:rPr>
        <w:t>Vous devez ouvrir le fichier via le bloc note, copiez tout le texte (la clé chiffrée) afin de la déchiffrer</w:t>
      </w:r>
    </w:p>
    <w:p w14:paraId="04E8830B" w14:textId="77777777" w:rsidR="00996073" w:rsidRPr="00996073" w:rsidRDefault="00996073" w:rsidP="00996073">
      <w:pPr>
        <w:ind w:left="360"/>
        <w:rPr>
          <w:rFonts w:ascii="Arial" w:hAnsi="Arial" w:cs="Arial"/>
        </w:rPr>
      </w:pPr>
    </w:p>
    <w:p w14:paraId="6B551F70" w14:textId="39BAE719" w:rsidR="00134C30" w:rsidRDefault="00134C30" w:rsidP="00996073">
      <w:pPr>
        <w:ind w:firstLine="360"/>
      </w:pPr>
      <w:r>
        <w:rPr>
          <w:noProof/>
        </w:rPr>
        <w:drawing>
          <wp:inline distT="0" distB="0" distL="0" distR="0" wp14:anchorId="5CD8BE7B" wp14:editId="0210581E">
            <wp:extent cx="4572000" cy="3438525"/>
            <wp:effectExtent l="0" t="0" r="0" b="0"/>
            <wp:docPr id="1545433867" name="Image 154543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2AB2D" w14:textId="77777777" w:rsidR="00996073" w:rsidRDefault="00996073" w:rsidP="00F72A02"/>
    <w:p w14:paraId="182E76F9" w14:textId="77777777" w:rsidR="00996073" w:rsidRDefault="00996073" w:rsidP="00F72A02"/>
    <w:p w14:paraId="4F025937" w14:textId="77777777" w:rsidR="00996073" w:rsidRDefault="00996073" w:rsidP="00F72A02"/>
    <w:p w14:paraId="5240839F" w14:textId="1EB98A7B" w:rsidR="00134C30" w:rsidRDefault="00134C30" w:rsidP="00996073">
      <w:pPr>
        <w:ind w:firstLine="360"/>
      </w:pPr>
      <w:r>
        <w:lastRenderedPageBreak/>
        <w:t xml:space="preserve">Nous pouvons voir que le mot de passe apparait </w:t>
      </w:r>
    </w:p>
    <w:p w14:paraId="7107311A" w14:textId="0072A6B3" w:rsidR="00134C30" w:rsidRDefault="00134C30" w:rsidP="00996073">
      <w:pPr>
        <w:ind w:firstLine="360"/>
      </w:pPr>
      <w:r>
        <w:rPr>
          <w:noProof/>
        </w:rPr>
        <w:drawing>
          <wp:inline distT="0" distB="0" distL="0" distR="0" wp14:anchorId="0A7A3562" wp14:editId="0D5EAF18">
            <wp:extent cx="4572000" cy="2171700"/>
            <wp:effectExtent l="0" t="0" r="0" b="0"/>
            <wp:docPr id="956810665" name="Image 95681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CD89" w14:textId="6B00AFCA" w:rsidR="00134C30" w:rsidRDefault="00134C30" w:rsidP="00602371">
      <w:pPr>
        <w:pStyle w:val="EFtiquette"/>
        <w:numPr>
          <w:ilvl w:val="0"/>
          <w:numId w:val="0"/>
        </w:numPr>
      </w:pPr>
    </w:p>
    <w:p w14:paraId="1464CFAC" w14:textId="6F95B995" w:rsidR="00134C30" w:rsidRPr="00996073" w:rsidRDefault="00134C30" w:rsidP="00996073">
      <w:pPr>
        <w:ind w:firstLine="360"/>
        <w:rPr>
          <w:rFonts w:ascii="Arial" w:hAnsi="Arial" w:cs="Arial"/>
        </w:rPr>
      </w:pPr>
      <w:r w:rsidRPr="00996073">
        <w:rPr>
          <w:rFonts w:ascii="Arial" w:hAnsi="Arial" w:cs="Arial"/>
        </w:rPr>
        <w:t>Après la connexion nous avons copié les deux fichiers dans notre serveur</w:t>
      </w:r>
    </w:p>
    <w:p w14:paraId="54E57380" w14:textId="39667CA0" w:rsidR="00134C30" w:rsidRDefault="00134C30" w:rsidP="00602371">
      <w:pPr>
        <w:pStyle w:val="EFtiquette"/>
        <w:numPr>
          <w:ilvl w:val="0"/>
          <w:numId w:val="0"/>
        </w:numPr>
      </w:pPr>
    </w:p>
    <w:p w14:paraId="2BC7DA92" w14:textId="02DF77C3" w:rsidR="00134C30" w:rsidRDefault="00134C30" w:rsidP="00996073">
      <w:pPr>
        <w:ind w:firstLine="360"/>
      </w:pPr>
      <w:r>
        <w:rPr>
          <w:noProof/>
        </w:rPr>
        <w:drawing>
          <wp:inline distT="0" distB="0" distL="0" distR="0" wp14:anchorId="02181DD0" wp14:editId="723C694F">
            <wp:extent cx="4572000" cy="3086100"/>
            <wp:effectExtent l="0" t="0" r="0" b="0"/>
            <wp:docPr id="1328292027" name="Image 132829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2717" w14:textId="41BAAF80" w:rsidR="00134C30" w:rsidRDefault="00134C30" w:rsidP="00602371">
      <w:pPr>
        <w:pStyle w:val="EFtiquette"/>
        <w:numPr>
          <w:ilvl w:val="0"/>
          <w:numId w:val="0"/>
        </w:numPr>
      </w:pPr>
    </w:p>
    <w:p w14:paraId="31EB945F" w14:textId="76AF3BEE" w:rsidR="00134C30" w:rsidRDefault="00134C30" w:rsidP="00602371">
      <w:pPr>
        <w:pStyle w:val="EFtiquette"/>
        <w:numPr>
          <w:ilvl w:val="0"/>
          <w:numId w:val="0"/>
        </w:numPr>
      </w:pPr>
    </w:p>
    <w:p w14:paraId="3B9B1BD6" w14:textId="130CFC52" w:rsidR="00134C30" w:rsidRPr="00996073" w:rsidRDefault="00134C30" w:rsidP="00996073">
      <w:pPr>
        <w:ind w:left="360"/>
        <w:rPr>
          <w:rFonts w:ascii="Arial" w:hAnsi="Arial" w:cs="Arial"/>
        </w:rPr>
      </w:pPr>
      <w:r w:rsidRPr="00996073">
        <w:rPr>
          <w:rFonts w:ascii="Arial" w:hAnsi="Arial" w:cs="Arial"/>
        </w:rPr>
        <w:t>Malheureusement nous n’avons pas pu exécuter le fichier manque de place dans le disque à cause de la version gratuite</w:t>
      </w:r>
    </w:p>
    <w:p w14:paraId="351FBF89" w14:textId="40F09A40" w:rsidR="0005508F" w:rsidRPr="00602371" w:rsidRDefault="00134C30" w:rsidP="00996073">
      <w:pPr>
        <w:ind w:firstLine="360"/>
      </w:pPr>
      <w:r>
        <w:rPr>
          <w:noProof/>
        </w:rPr>
        <w:drawing>
          <wp:inline distT="0" distB="0" distL="0" distR="0" wp14:anchorId="6202D19C" wp14:editId="7E6E630D">
            <wp:extent cx="3261425" cy="1748332"/>
            <wp:effectExtent l="0" t="0" r="0" b="4445"/>
            <wp:docPr id="544697390" name="Image 544697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266" cy="175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08F" w:rsidRPr="00602371" w:rsidSect="0076029D">
      <w:headerReference w:type="default" r:id="rId39"/>
      <w:footerReference w:type="default" r:id="rId40"/>
      <w:type w:val="continuous"/>
      <w:pgSz w:w="11906" w:h="16838" w:code="9"/>
      <w:pgMar w:top="1418" w:right="1418" w:bottom="1418" w:left="1418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265AF" w14:textId="77777777" w:rsidR="00CB3AC6" w:rsidRDefault="00CB3AC6">
      <w:pPr>
        <w:spacing w:before="0"/>
      </w:pPr>
      <w:r>
        <w:separator/>
      </w:r>
    </w:p>
  </w:endnote>
  <w:endnote w:type="continuationSeparator" w:id="0">
    <w:p w14:paraId="7A50296A" w14:textId="77777777" w:rsidR="00CB3AC6" w:rsidRDefault="00CB3AC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Gra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3A5F" w14:textId="77777777" w:rsidR="009500C8" w:rsidRDefault="009500C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6417E" w14:textId="7D924689" w:rsidR="00C25E6F" w:rsidRDefault="00AB3C20" w:rsidP="00F419BC">
    <w:pPr>
      <w:pStyle w:val="Pieddepage"/>
      <w:rPr>
        <w:spacing w:val="-6"/>
      </w:rPr>
    </w:pPr>
    <w:proofErr w:type="spellStart"/>
    <w:r>
      <w:rPr>
        <w:spacing w:val="-6"/>
      </w:rPr>
      <w:t>Easyformer</w:t>
    </w:r>
    <w:proofErr w:type="spellEnd"/>
    <w:r>
      <w:rPr>
        <w:spacing w:val="-6"/>
      </w:rPr>
      <w:t xml:space="preserve"> - </w:t>
    </w:r>
    <w:r w:rsidRPr="00F419BC">
      <w:t>12</w:t>
    </w:r>
    <w:r w:rsidR="00C25E6F">
      <w:rPr>
        <w:spacing w:val="-6"/>
      </w:rPr>
      <w:t xml:space="preserve"> rue des violettes</w:t>
    </w:r>
    <w:r w:rsidR="00C25E6F" w:rsidRPr="00F419BC">
      <w:rPr>
        <w:spacing w:val="-6"/>
      </w:rPr>
      <w:t xml:space="preserve"> </w:t>
    </w:r>
    <w:r w:rsidRPr="00F419BC">
      <w:rPr>
        <w:spacing w:val="-6"/>
      </w:rPr>
      <w:t>-</w:t>
    </w:r>
    <w:r>
      <w:rPr>
        <w:spacing w:val="-6"/>
      </w:rPr>
      <w:t xml:space="preserve"> 95000</w:t>
    </w:r>
    <w:r w:rsidR="00C25E6F">
      <w:rPr>
        <w:spacing w:val="-6"/>
      </w:rPr>
      <w:t xml:space="preserve"> Cergy</w:t>
    </w:r>
  </w:p>
  <w:p w14:paraId="049B57B8" w14:textId="18633D80" w:rsidR="00C25E6F" w:rsidRPr="00E0579F" w:rsidRDefault="00C25E6F" w:rsidP="00AB3C20">
    <w:pPr>
      <w:pStyle w:val="Pieddepage"/>
      <w:jc w:val="left"/>
      <w:rPr>
        <w:spacing w:val="-6"/>
      </w:rPr>
    </w:pPr>
    <w:r>
      <w:rPr>
        <w:spacing w:val="-6"/>
      </w:rPr>
      <w:t xml:space="preserve"> </w:t>
    </w:r>
    <w:r w:rsidR="00AB3C20">
      <w:rPr>
        <w:spacing w:val="-6"/>
      </w:rPr>
      <w:tab/>
    </w:r>
    <w:r>
      <w:rPr>
        <w:spacing w:val="-6"/>
      </w:rPr>
      <w:t xml:space="preserve">    </w:t>
    </w:r>
    <w:proofErr w:type="gramStart"/>
    <w:r w:rsidRPr="00E0579F">
      <w:rPr>
        <w:spacing w:val="-6"/>
      </w:rPr>
      <w:t>Email</w:t>
    </w:r>
    <w:proofErr w:type="gramEnd"/>
    <w:r w:rsidRPr="00E0579F">
      <w:rPr>
        <w:spacing w:val="-6"/>
      </w:rPr>
      <w:t xml:space="preserve"> : </w:t>
    </w:r>
    <w:r w:rsidR="00CE1B05" w:rsidRPr="00E0579F">
      <w:rPr>
        <w:spacing w:val="-6"/>
      </w:rPr>
      <w:t>info@easyformer</w:t>
    </w:r>
    <w:r w:rsidRPr="00E0579F">
      <w:rPr>
        <w:spacing w:val="-6"/>
      </w:rPr>
      <w:t xml:space="preserve">.fr   </w:t>
    </w:r>
    <w:r w:rsidR="00AB3C20" w:rsidRPr="00E0579F">
      <w:rPr>
        <w:spacing w:val="-6"/>
      </w:rPr>
      <w:t xml:space="preserve"> Web</w:t>
    </w:r>
    <w:r w:rsidRPr="00E0579F">
      <w:rPr>
        <w:spacing w:val="-6"/>
      </w:rPr>
      <w:t xml:space="preserve"> :</w:t>
    </w:r>
    <w:r w:rsidR="00AB3C20" w:rsidRPr="00E0579F">
      <w:rPr>
        <w:spacing w:val="-6"/>
      </w:rPr>
      <w:t xml:space="preserve"> www.easyformer.fr</w:t>
    </w:r>
  </w:p>
  <w:p w14:paraId="3C8A97BF" w14:textId="0683CB2A" w:rsidR="00AB3C20" w:rsidRPr="00F419BC" w:rsidRDefault="00AB3C20" w:rsidP="00AB3C20">
    <w:pPr>
      <w:pStyle w:val="Pieddepage"/>
      <w:jc w:val="left"/>
      <w:rPr>
        <w:spacing w:val="-6"/>
      </w:rPr>
    </w:pPr>
    <w:r w:rsidRPr="00E0579F">
      <w:rPr>
        <w:spacing w:val="-6"/>
      </w:rPr>
      <w:tab/>
    </w:r>
    <w:r>
      <w:rPr>
        <w:spacing w:val="-6"/>
      </w:rPr>
      <w:t xml:space="preserve">Document réservé aux formateurs </w:t>
    </w:r>
    <w:proofErr w:type="spellStart"/>
    <w:r>
      <w:rPr>
        <w:spacing w:val="-6"/>
      </w:rPr>
      <w:t>EasyFormer</w:t>
    </w:r>
    <w:proofErr w:type="spellEnd"/>
  </w:p>
  <w:p w14:paraId="5680D242" w14:textId="77777777" w:rsidR="00C25E6F" w:rsidRPr="00F419BC" w:rsidRDefault="00C25E6F">
    <w:pPr>
      <w:pStyle w:val="Pieddepage"/>
      <w:spacing w:before="0" w:after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B2F30" w14:textId="77777777" w:rsidR="009500C8" w:rsidRDefault="009500C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Ind w:w="-72" w:type="dxa"/>
      <w:tblBorders>
        <w:insideH w:val="single" w:sz="4" w:space="0" w:color="0A9E97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6237"/>
      <w:gridCol w:w="1701"/>
    </w:tblGrid>
    <w:tr w:rsidR="00C25E6F" w14:paraId="6FCC416E" w14:textId="77777777" w:rsidTr="007C6322">
      <w:trPr>
        <w:cantSplit/>
        <w:trHeight w:val="285"/>
      </w:trPr>
      <w:tc>
        <w:tcPr>
          <w:tcW w:w="1418" w:type="dxa"/>
          <w:vMerge w:val="restart"/>
        </w:tcPr>
        <w:p w14:paraId="35C73BA2" w14:textId="77777777" w:rsidR="00C25E6F" w:rsidRDefault="00C25E6F">
          <w:pPr>
            <w:spacing w:before="0" w:after="40"/>
            <w:ind w:left="-68" w:right="-68"/>
            <w:rPr>
              <w:rFonts w:ascii="Arial" w:hAnsi="Arial" w:cs="Arial"/>
              <w:bCs/>
              <w:spacing w:val="60"/>
              <w:sz w:val="24"/>
            </w:rPr>
          </w:pPr>
          <w:r>
            <w:object w:dxaOrig="960" w:dyaOrig="960" w14:anchorId="184EEEA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42.6pt;height:44.35pt" o:ole="">
                <v:imagedata r:id="rId1" o:title=""/>
              </v:shape>
              <o:OLEObject Type="Embed" ProgID="PBrush" ShapeID="_x0000_i1026" DrawAspect="Content" ObjectID="_1730274779" r:id="rId2"/>
            </w:object>
          </w:r>
        </w:p>
      </w:tc>
      <w:tc>
        <w:tcPr>
          <w:tcW w:w="6237" w:type="dxa"/>
          <w:vAlign w:val="center"/>
        </w:tcPr>
        <w:p w14:paraId="37477E29" w14:textId="69C5719C" w:rsidR="00C25E6F" w:rsidRDefault="007C0530">
          <w:pPr>
            <w:pStyle w:val="En-Tete"/>
            <w:spacing w:before="0" w:after="0"/>
          </w:pPr>
          <w:fldSimple w:instr=" STYLEREF Type-document \* MERGEFORMAT ">
            <w:r w:rsidR="00996073">
              <w:rPr>
                <w:noProof/>
              </w:rPr>
              <w:t>TP AZURE-AWS</w:t>
            </w:r>
          </w:fldSimple>
          <w:r w:rsidR="00C25E6F">
            <w:t xml:space="preserve">    </w:t>
          </w:r>
        </w:p>
      </w:tc>
      <w:tc>
        <w:tcPr>
          <w:tcW w:w="1701" w:type="dxa"/>
          <w:vAlign w:val="center"/>
        </w:tcPr>
        <w:p w14:paraId="4CBFA93C" w14:textId="77777777" w:rsidR="00C25E6F" w:rsidRDefault="00C25E6F">
          <w:pPr>
            <w:pStyle w:val="En-Tete"/>
            <w:spacing w:before="0" w:after="0"/>
            <w:ind w:right="-57"/>
            <w:jc w:val="right"/>
          </w:pPr>
          <w:r>
            <w:rPr>
              <w:snapToGrid w:val="0"/>
            </w:rPr>
            <w:t xml:space="preserve">Page </w:t>
          </w:r>
          <w:r>
            <w:rPr>
              <w:snapToGrid w:val="0"/>
            </w:rPr>
            <w:fldChar w:fldCharType="begin"/>
          </w:r>
          <w:r>
            <w:rPr>
              <w:snapToGrid w:val="0"/>
            </w:rPr>
            <w:instrText xml:space="preserve"> PAGE </w:instrText>
          </w:r>
          <w:r>
            <w:rPr>
              <w:snapToGrid w:val="0"/>
            </w:rPr>
            <w:fldChar w:fldCharType="separate"/>
          </w:r>
          <w:r>
            <w:rPr>
              <w:noProof/>
              <w:snapToGrid w:val="0"/>
            </w:rPr>
            <w:t>4</w:t>
          </w:r>
          <w:r>
            <w:rPr>
              <w:snapToGrid w:val="0"/>
            </w:rPr>
            <w:fldChar w:fldCharType="end"/>
          </w:r>
          <w:r>
            <w:rPr>
              <w:snapToGrid w:val="0"/>
            </w:rPr>
            <w:t xml:space="preserve"> sur </w:t>
          </w:r>
          <w:fldSimple w:instr=" NUMPAGES  \* MERGEFORMAT ">
            <w:r w:rsidRPr="00582198">
              <w:rPr>
                <w:noProof/>
                <w:snapToGrid w:val="0"/>
              </w:rPr>
              <w:t>4</w:t>
            </w:r>
          </w:fldSimple>
        </w:p>
      </w:tc>
    </w:tr>
    <w:tr w:rsidR="00C25E6F" w14:paraId="451A102B" w14:textId="77777777" w:rsidTr="007C6322">
      <w:trPr>
        <w:cantSplit/>
        <w:trHeight w:val="285"/>
      </w:trPr>
      <w:tc>
        <w:tcPr>
          <w:tcW w:w="1418" w:type="dxa"/>
          <w:vMerge/>
        </w:tcPr>
        <w:p w14:paraId="09F7029D" w14:textId="77777777" w:rsidR="00C25E6F" w:rsidRDefault="00C25E6F">
          <w:pPr>
            <w:ind w:left="68" w:right="-68"/>
          </w:pPr>
        </w:p>
      </w:tc>
      <w:tc>
        <w:tcPr>
          <w:tcW w:w="6237" w:type="dxa"/>
          <w:vAlign w:val="center"/>
        </w:tcPr>
        <w:p w14:paraId="642BF901" w14:textId="75796DB8" w:rsidR="00C25E6F" w:rsidRDefault="00C25E6F" w:rsidP="00F419BC">
          <w:pPr>
            <w:pStyle w:val="En-Tete"/>
            <w:spacing w:before="0" w:after="0"/>
          </w:pPr>
          <w:r>
            <w:t xml:space="preserve">© </w:t>
          </w:r>
          <w:r w:rsidR="001413A4">
            <w:t>EASYFORMER</w:t>
          </w:r>
          <w:r>
            <w:t xml:space="preserve"> 201</w:t>
          </w:r>
          <w:r w:rsidR="001413A4">
            <w:t>6</w:t>
          </w:r>
          <w:r>
            <w:t xml:space="preserve"> - Tous droits réservés</w:t>
          </w:r>
        </w:p>
      </w:tc>
      <w:tc>
        <w:tcPr>
          <w:tcW w:w="1701" w:type="dxa"/>
          <w:vAlign w:val="center"/>
        </w:tcPr>
        <w:p w14:paraId="05FC8F82" w14:textId="14EEB80A" w:rsidR="00C25E6F" w:rsidRDefault="00C25E6F">
          <w:pPr>
            <w:pStyle w:val="En-Tete"/>
            <w:spacing w:before="0" w:after="0"/>
            <w:ind w:right="-57"/>
            <w:jc w:val="right"/>
          </w:pPr>
          <w:r>
            <w:t xml:space="preserve">Date : </w:t>
          </w:r>
          <w:r>
            <w:rPr>
              <w:rStyle w:val="Rfrence"/>
              <w:sz w:val="18"/>
            </w:rPr>
            <w:fldChar w:fldCharType="begin"/>
          </w:r>
          <w:r>
            <w:rPr>
              <w:rStyle w:val="Rfrence"/>
              <w:sz w:val="18"/>
            </w:rPr>
            <w:instrText xml:space="preserve"> DATE \@ "dd/MM/yy" \* MERGEFORMAT </w:instrText>
          </w:r>
          <w:r>
            <w:rPr>
              <w:rStyle w:val="Rfrence"/>
              <w:sz w:val="18"/>
            </w:rPr>
            <w:fldChar w:fldCharType="separate"/>
          </w:r>
          <w:r w:rsidR="00E0579F">
            <w:rPr>
              <w:rStyle w:val="Rfrence"/>
              <w:noProof/>
              <w:sz w:val="18"/>
            </w:rPr>
            <w:t>18/11/22</w:t>
          </w:r>
          <w:r>
            <w:rPr>
              <w:rStyle w:val="Rfrence"/>
              <w:sz w:val="18"/>
            </w:rPr>
            <w:fldChar w:fldCharType="end"/>
          </w:r>
        </w:p>
      </w:tc>
    </w:tr>
  </w:tbl>
  <w:p w14:paraId="13EB2654" w14:textId="77777777" w:rsidR="00C25E6F" w:rsidRDefault="00C25E6F">
    <w:pPr>
      <w:pStyle w:val="Pieddepage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50607" w14:textId="77777777" w:rsidR="00CB3AC6" w:rsidRDefault="00CB3AC6">
      <w:pPr>
        <w:spacing w:before="0"/>
      </w:pPr>
      <w:r>
        <w:separator/>
      </w:r>
    </w:p>
  </w:footnote>
  <w:footnote w:type="continuationSeparator" w:id="0">
    <w:p w14:paraId="5E85F0BA" w14:textId="77777777" w:rsidR="00CB3AC6" w:rsidRDefault="00CB3AC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AE253" w14:textId="77777777" w:rsidR="009500C8" w:rsidRDefault="009500C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080" w:type="dxa"/>
      <w:tblInd w:w="637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080"/>
    </w:tblGrid>
    <w:tr w:rsidR="00C25E6F" w14:paraId="70E1EAC2" w14:textId="77777777">
      <w:trPr>
        <w:cantSplit/>
        <w:trHeight w:val="1416"/>
      </w:trPr>
      <w:tc>
        <w:tcPr>
          <w:tcW w:w="808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0BB2205" w14:textId="77777777" w:rsidR="00C25E6F" w:rsidRDefault="00C25E6F" w:rsidP="00821D49">
          <w:pPr>
            <w:pStyle w:val="En-tte"/>
            <w:spacing w:before="0"/>
            <w:jc w:val="center"/>
            <w:rPr>
              <w:color w:val="3A1D00"/>
              <w:spacing w:val="-6"/>
            </w:rPr>
          </w:pPr>
          <w:r w:rsidRPr="00733300">
            <w:rPr>
              <w:b/>
              <w:i/>
              <w:noProof/>
              <w:color w:val="3A1D00"/>
              <w:spacing w:val="-6"/>
            </w:rPr>
            <w:drawing>
              <wp:inline distT="0" distB="0" distL="0" distR="0" wp14:anchorId="6FB4624E" wp14:editId="762C3089">
                <wp:extent cx="1133475" cy="323850"/>
                <wp:effectExtent l="0" t="0" r="0" b="0"/>
                <wp:docPr id="9" name="Image 9" descr="F:\___save-a\Professionel\_1901\Easyformer\2017-01-03 save Easyformer\Identité visuelle\easyFormer- texte only (middle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" descr="F:\___save-a\Professionel\_1901\Easyformer\2017-01-03 save Easyformer\Identité visuelle\easyFormer- texte only (middle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614CAE5" w14:textId="77777777" w:rsidR="00C25E6F" w:rsidRPr="00DB5F53" w:rsidRDefault="00C25E6F" w:rsidP="00821D49">
          <w:pPr>
            <w:pStyle w:val="En-tte"/>
            <w:spacing w:before="0"/>
            <w:jc w:val="center"/>
            <w:rPr>
              <w:rFonts w:cs="FrankRuehl"/>
              <w:b/>
              <w:i/>
              <w:color w:val="808080" w:themeColor="background1" w:themeShade="80"/>
              <w:lang w:bidi="he-IL"/>
            </w:rPr>
          </w:pPr>
          <w:r w:rsidRPr="00DB5F53">
            <w:rPr>
              <w:rFonts w:cs="FrankRuehl"/>
              <w:b/>
              <w:i/>
              <w:color w:val="808080" w:themeColor="background1" w:themeShade="80"/>
              <w:spacing w:val="-6"/>
              <w:lang w:bidi="he-IL"/>
            </w:rPr>
            <w:t>La formation à 360°</w:t>
          </w:r>
        </w:p>
        <w:p w14:paraId="06B88C10" w14:textId="77777777" w:rsidR="00C25E6F" w:rsidRDefault="00C25E6F">
          <w:pPr>
            <w:spacing w:before="0"/>
            <w:ind w:left="-68" w:right="-70"/>
            <w:jc w:val="center"/>
            <w:rPr>
              <w:rFonts w:ascii="Arial" w:hAnsi="Arial" w:cs="Arial"/>
              <w:color w:val="000000"/>
              <w:sz w:val="18"/>
            </w:rPr>
          </w:pPr>
        </w:p>
      </w:tc>
    </w:tr>
  </w:tbl>
  <w:p w14:paraId="25F80BBA" w14:textId="77777777" w:rsidR="00C25E6F" w:rsidRDefault="00C25E6F">
    <w:pPr>
      <w:pStyle w:val="MRS-Pictos-Conception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D2D55" w14:textId="77777777" w:rsidR="009500C8" w:rsidRDefault="009500C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Ind w:w="7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0"/>
      <w:gridCol w:w="2410"/>
      <w:gridCol w:w="1134"/>
    </w:tblGrid>
    <w:tr w:rsidR="00C25E6F" w14:paraId="37963DBA" w14:textId="77777777">
      <w:trPr>
        <w:cantSplit/>
        <w:trHeight w:val="350"/>
      </w:trPr>
      <w:tc>
        <w:tcPr>
          <w:tcW w:w="56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0843DC3D" w14:textId="21E09652" w:rsidR="00C25E6F" w:rsidRDefault="007C0530">
          <w:pPr>
            <w:pStyle w:val="En-Tete"/>
            <w:spacing w:before="0" w:after="0"/>
            <w:ind w:left="-68" w:right="0"/>
            <w:jc w:val="left"/>
          </w:pPr>
          <w:fldSimple w:instr=" STYLEREF &quot;Titre du document&quot; \* MERGEFORMAT ">
            <w:r w:rsidR="00996073">
              <w:rPr>
                <w:noProof/>
              </w:rPr>
              <w:t>AZURE MIGRATE</w:t>
            </w:r>
          </w:fldSimple>
        </w:p>
      </w:tc>
      <w:tc>
        <w:tcPr>
          <w:tcW w:w="241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2E64B972" w14:textId="7F44BDE6" w:rsidR="00C25E6F" w:rsidRDefault="00C25E6F">
          <w:pPr>
            <w:pStyle w:val="En-Tete"/>
            <w:spacing w:before="0" w:after="0"/>
            <w:ind w:left="-70" w:right="0"/>
            <w:jc w:val="left"/>
          </w:pPr>
          <w:r>
            <w:t xml:space="preserve">Référence : </w:t>
          </w:r>
          <w:fldSimple w:instr=" STYLEREF Titre-projet \* MERGEFORMAT ">
            <w:r w:rsidR="00996073">
              <w:rPr>
                <w:noProof/>
              </w:rPr>
              <w:t>EF-TEST-TEST</w:t>
            </w:r>
          </w:fldSimple>
        </w:p>
      </w:tc>
      <w:tc>
        <w:tcPr>
          <w:tcW w:w="1134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692B2779" w14:textId="37EC74B4" w:rsidR="00C25E6F" w:rsidRDefault="00C25E6F">
          <w:pPr>
            <w:pStyle w:val="En-Tete"/>
            <w:spacing w:before="0" w:after="0"/>
            <w:ind w:left="-70" w:right="0"/>
            <w:jc w:val="right"/>
          </w:pPr>
          <w:r>
            <w:t xml:space="preserve">Version : </w:t>
          </w:r>
          <w:fldSimple w:instr=" STYLEREF N°Version \* MERGEFORMAT ">
            <w:r w:rsidR="00996073" w:rsidRPr="00996073">
              <w:rPr>
                <w:b/>
                <w:bCs/>
                <w:noProof/>
              </w:rPr>
              <w:t>1</w:t>
            </w:r>
          </w:fldSimple>
        </w:p>
      </w:tc>
    </w:tr>
  </w:tbl>
  <w:p w14:paraId="19CACA36" w14:textId="77777777" w:rsidR="00C25E6F" w:rsidRDefault="00C25E6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82C286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FFFFFF89"/>
    <w:multiLevelType w:val="singleLevel"/>
    <w:tmpl w:val="6DB2AFE4"/>
    <w:lvl w:ilvl="0">
      <w:start w:val="1"/>
      <w:numFmt w:val="bullet"/>
      <w:pStyle w:val="NumTablea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A83E41"/>
    <w:multiLevelType w:val="hybridMultilevel"/>
    <w:tmpl w:val="03EA9D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739F6"/>
    <w:multiLevelType w:val="hybridMultilevel"/>
    <w:tmpl w:val="F600EDE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346688"/>
    <w:multiLevelType w:val="hybridMultilevel"/>
    <w:tmpl w:val="097AFEB0"/>
    <w:lvl w:ilvl="0" w:tplc="FFFFFFFF">
      <w:start w:val="1"/>
      <w:numFmt w:val="upperLetter"/>
      <w:pStyle w:val="Sous-titreAlphabtique"/>
      <w:lvlText w:val="%1."/>
      <w:lvlJc w:val="left"/>
      <w:pPr>
        <w:tabs>
          <w:tab w:val="num" w:pos="388"/>
        </w:tabs>
        <w:ind w:left="369" w:hanging="341"/>
      </w:pPr>
      <w:rPr>
        <w:rFonts w:ascii="Arial" w:hAnsi="Arial" w:cs="Times New Roman" w:hint="default"/>
        <w:b/>
        <w:i w:val="0"/>
        <w:sz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DAD3B66"/>
    <w:multiLevelType w:val="singleLevel"/>
    <w:tmpl w:val="A8AE854C"/>
    <w:lvl w:ilvl="0">
      <w:start w:val="1"/>
      <w:numFmt w:val="bullet"/>
      <w:pStyle w:val="Listepuces2"/>
      <w:lvlText w:val="–"/>
      <w:lvlJc w:val="left"/>
      <w:pPr>
        <w:tabs>
          <w:tab w:val="num" w:pos="0"/>
        </w:tabs>
        <w:ind w:left="708" w:hanging="283"/>
      </w:pPr>
      <w:rPr>
        <w:rFonts w:ascii="Times New Roman" w:hAnsi="Times New Roman" w:hint="default"/>
      </w:rPr>
    </w:lvl>
  </w:abstractNum>
  <w:abstractNum w:abstractNumId="6" w15:restartNumberingAfterBreak="0">
    <w:nsid w:val="22F55B3C"/>
    <w:multiLevelType w:val="hybridMultilevel"/>
    <w:tmpl w:val="92043D3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8BF69B5"/>
    <w:multiLevelType w:val="multilevel"/>
    <w:tmpl w:val="3B546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3A502D"/>
    <w:multiLevelType w:val="hybridMultilevel"/>
    <w:tmpl w:val="28B04F5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D107BA"/>
    <w:multiLevelType w:val="multilevel"/>
    <w:tmpl w:val="0FB4F2C2"/>
    <w:name w:val="EPMI - 1.1.1."/>
    <w:styleLink w:val="EPMI-111"/>
    <w:lvl w:ilvl="0">
      <w:start w:val="1"/>
      <w:numFmt w:val="decimal"/>
      <w:lvlText w:val="%1."/>
      <w:lvlJc w:val="left"/>
      <w:pPr>
        <w:ind w:left="340" w:hanging="340"/>
      </w:pPr>
      <w:rPr>
        <w:rFonts w:cs="Times New Roman" w:hint="default"/>
      </w:rPr>
    </w:lvl>
    <w:lvl w:ilvl="1">
      <w:start w:val="1"/>
      <w:numFmt w:val="decimal"/>
      <w:lvlRestart w:val="0"/>
      <w:lvlText w:val="%2.%1."/>
      <w:lvlJc w:val="left"/>
      <w:rPr>
        <w:rFonts w:cs="Times New Roman" w:hint="default"/>
      </w:rPr>
    </w:lvl>
    <w:lvl w:ilvl="2">
      <w:start w:val="1"/>
      <w:numFmt w:val="decimal"/>
      <w:lvlText w:val="%2.%1.%3."/>
      <w:lvlJc w:val="left"/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0" w15:restartNumberingAfterBreak="0">
    <w:nsid w:val="2E147DAD"/>
    <w:multiLevelType w:val="hybridMultilevel"/>
    <w:tmpl w:val="69BCB1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E40D9"/>
    <w:multiLevelType w:val="multilevel"/>
    <w:tmpl w:val="CB66B9FA"/>
    <w:styleLink w:val="EPMINchapitemodule"/>
    <w:lvl w:ilvl="0">
      <w:start w:val="1"/>
      <w:numFmt w:val="decimal"/>
      <w:isLgl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40" w:hanging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2" w15:restartNumberingAfterBreak="0">
    <w:nsid w:val="49267B6C"/>
    <w:multiLevelType w:val="multilevel"/>
    <w:tmpl w:val="0FB4F2C2"/>
    <w:name w:val="EPMI - 1.1.1.2"/>
    <w:numStyleLink w:val="EPMI-111"/>
  </w:abstractNum>
  <w:abstractNum w:abstractNumId="13" w15:restartNumberingAfterBreak="0">
    <w:nsid w:val="4EE72D09"/>
    <w:multiLevelType w:val="multilevel"/>
    <w:tmpl w:val="862010AA"/>
    <w:lvl w:ilvl="0">
      <w:start w:val="1"/>
      <w:numFmt w:val="decimal"/>
      <w:pStyle w:val="EF-chapitretitre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EFmoduletitre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pStyle w:val="EFtiquette"/>
      <w:isLgl/>
      <w:lvlText w:val="%1.%2.%3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cs="Times New Roman" w:hint="default"/>
      </w:rPr>
    </w:lvl>
  </w:abstractNum>
  <w:abstractNum w:abstractNumId="14" w15:restartNumberingAfterBreak="0">
    <w:nsid w:val="571B7D90"/>
    <w:multiLevelType w:val="multilevel"/>
    <w:tmpl w:val="C37E6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6BF9FC"/>
    <w:multiLevelType w:val="hybridMultilevel"/>
    <w:tmpl w:val="03C6149E"/>
    <w:lvl w:ilvl="0" w:tplc="45A66FEA">
      <w:start w:val="1"/>
      <w:numFmt w:val="decimal"/>
      <w:lvlText w:val="%1."/>
      <w:lvlJc w:val="left"/>
      <w:pPr>
        <w:ind w:left="720" w:hanging="360"/>
      </w:pPr>
    </w:lvl>
    <w:lvl w:ilvl="1" w:tplc="C6A65DB4">
      <w:start w:val="1"/>
      <w:numFmt w:val="lowerLetter"/>
      <w:lvlText w:val="%2."/>
      <w:lvlJc w:val="left"/>
      <w:pPr>
        <w:ind w:left="1440" w:hanging="360"/>
      </w:pPr>
    </w:lvl>
    <w:lvl w:ilvl="2" w:tplc="29C01AA4">
      <w:start w:val="1"/>
      <w:numFmt w:val="lowerRoman"/>
      <w:lvlText w:val="%3."/>
      <w:lvlJc w:val="right"/>
      <w:pPr>
        <w:ind w:left="2160" w:hanging="180"/>
      </w:pPr>
    </w:lvl>
    <w:lvl w:ilvl="3" w:tplc="5B508284">
      <w:start w:val="1"/>
      <w:numFmt w:val="decimal"/>
      <w:lvlText w:val="%4."/>
      <w:lvlJc w:val="left"/>
      <w:pPr>
        <w:ind w:left="2880" w:hanging="360"/>
      </w:pPr>
    </w:lvl>
    <w:lvl w:ilvl="4" w:tplc="7A0A52EA">
      <w:start w:val="1"/>
      <w:numFmt w:val="lowerLetter"/>
      <w:lvlText w:val="%5."/>
      <w:lvlJc w:val="left"/>
      <w:pPr>
        <w:ind w:left="3600" w:hanging="360"/>
      </w:pPr>
    </w:lvl>
    <w:lvl w:ilvl="5" w:tplc="6A7EE49A">
      <w:start w:val="1"/>
      <w:numFmt w:val="lowerRoman"/>
      <w:lvlText w:val="%6."/>
      <w:lvlJc w:val="right"/>
      <w:pPr>
        <w:ind w:left="4320" w:hanging="180"/>
      </w:pPr>
    </w:lvl>
    <w:lvl w:ilvl="6" w:tplc="9670D3CE">
      <w:start w:val="1"/>
      <w:numFmt w:val="decimal"/>
      <w:lvlText w:val="%7."/>
      <w:lvlJc w:val="left"/>
      <w:pPr>
        <w:ind w:left="5040" w:hanging="360"/>
      </w:pPr>
    </w:lvl>
    <w:lvl w:ilvl="7" w:tplc="34366CE4">
      <w:start w:val="1"/>
      <w:numFmt w:val="lowerLetter"/>
      <w:lvlText w:val="%8."/>
      <w:lvlJc w:val="left"/>
      <w:pPr>
        <w:ind w:left="5760" w:hanging="360"/>
      </w:pPr>
    </w:lvl>
    <w:lvl w:ilvl="8" w:tplc="F9A851F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5D4025"/>
    <w:multiLevelType w:val="singleLevel"/>
    <w:tmpl w:val="3392BBD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922FAA"/>
    <w:multiLevelType w:val="hybridMultilevel"/>
    <w:tmpl w:val="7DFCB9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220C99"/>
    <w:multiLevelType w:val="multilevel"/>
    <w:tmpl w:val="040C001D"/>
    <w:name w:val="EasyFormer 1.1.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EBF7051"/>
    <w:multiLevelType w:val="hybridMultilevel"/>
    <w:tmpl w:val="12665828"/>
    <w:lvl w:ilvl="0" w:tplc="48B83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FCA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D8F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2CD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8CD9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EC7A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E25D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079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FC94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6"/>
  </w:num>
  <w:num w:numId="5">
    <w:abstractNumId w:val="5"/>
  </w:num>
  <w:num w:numId="6">
    <w:abstractNumId w:val="4"/>
  </w:num>
  <w:num w:numId="7">
    <w:abstractNumId w:val="13"/>
  </w:num>
  <w:num w:numId="8">
    <w:abstractNumId w:val="11"/>
  </w:num>
  <w:num w:numId="9">
    <w:abstractNumId w:val="9"/>
  </w:num>
  <w:num w:numId="10">
    <w:abstractNumId w:val="12"/>
  </w:num>
  <w:num w:numId="11">
    <w:abstractNumId w:val="10"/>
  </w:num>
  <w:num w:numId="12">
    <w:abstractNumId w:val="3"/>
  </w:num>
  <w:num w:numId="13">
    <w:abstractNumId w:val="19"/>
  </w:num>
  <w:num w:numId="14">
    <w:abstractNumId w:val="14"/>
  </w:num>
  <w:num w:numId="15">
    <w:abstractNumId w:val="7"/>
  </w:num>
  <w:num w:numId="16">
    <w:abstractNumId w:val="15"/>
  </w:num>
  <w:num w:numId="17">
    <w:abstractNumId w:val="8"/>
  </w:num>
  <w:num w:numId="18">
    <w:abstractNumId w:val="6"/>
  </w:num>
  <w:num w:numId="19">
    <w:abstractNumId w:val="2"/>
  </w:num>
  <w:num w:numId="20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SortMethod w:val="000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77"/>
    <w:rsid w:val="00011D93"/>
    <w:rsid w:val="0002154A"/>
    <w:rsid w:val="00030D3F"/>
    <w:rsid w:val="00032D90"/>
    <w:rsid w:val="00045CF3"/>
    <w:rsid w:val="00046A89"/>
    <w:rsid w:val="00053321"/>
    <w:rsid w:val="0005508F"/>
    <w:rsid w:val="00063B83"/>
    <w:rsid w:val="000C7BB6"/>
    <w:rsid w:val="000D496E"/>
    <w:rsid w:val="000E0AE4"/>
    <w:rsid w:val="000F1815"/>
    <w:rsid w:val="001054BB"/>
    <w:rsid w:val="00105C77"/>
    <w:rsid w:val="0011194E"/>
    <w:rsid w:val="0011438B"/>
    <w:rsid w:val="00132466"/>
    <w:rsid w:val="001325A0"/>
    <w:rsid w:val="00134C30"/>
    <w:rsid w:val="001413A4"/>
    <w:rsid w:val="001515C2"/>
    <w:rsid w:val="00154BA3"/>
    <w:rsid w:val="00171D5E"/>
    <w:rsid w:val="00190007"/>
    <w:rsid w:val="001A0C59"/>
    <w:rsid w:val="001B5395"/>
    <w:rsid w:val="001D4777"/>
    <w:rsid w:val="0020211E"/>
    <w:rsid w:val="002317C6"/>
    <w:rsid w:val="00237DB1"/>
    <w:rsid w:val="002466E8"/>
    <w:rsid w:val="00260087"/>
    <w:rsid w:val="00264A15"/>
    <w:rsid w:val="00290A72"/>
    <w:rsid w:val="002A4B35"/>
    <w:rsid w:val="002A7436"/>
    <w:rsid w:val="002B5F8D"/>
    <w:rsid w:val="002B6A61"/>
    <w:rsid w:val="002C550C"/>
    <w:rsid w:val="002F4D78"/>
    <w:rsid w:val="003318FC"/>
    <w:rsid w:val="0034497F"/>
    <w:rsid w:val="00374220"/>
    <w:rsid w:val="00375B10"/>
    <w:rsid w:val="003E0054"/>
    <w:rsid w:val="00413C8F"/>
    <w:rsid w:val="0043094C"/>
    <w:rsid w:val="004505DA"/>
    <w:rsid w:val="00455EA6"/>
    <w:rsid w:val="00457E89"/>
    <w:rsid w:val="004813E6"/>
    <w:rsid w:val="00486755"/>
    <w:rsid w:val="004C6508"/>
    <w:rsid w:val="004C7458"/>
    <w:rsid w:val="004D07C0"/>
    <w:rsid w:val="00500A44"/>
    <w:rsid w:val="00503B57"/>
    <w:rsid w:val="005252BC"/>
    <w:rsid w:val="00582198"/>
    <w:rsid w:val="0058266B"/>
    <w:rsid w:val="0058389C"/>
    <w:rsid w:val="005A499B"/>
    <w:rsid w:val="005A73E1"/>
    <w:rsid w:val="005E04E2"/>
    <w:rsid w:val="00602371"/>
    <w:rsid w:val="00616C39"/>
    <w:rsid w:val="00652C79"/>
    <w:rsid w:val="006925AC"/>
    <w:rsid w:val="006A41D1"/>
    <w:rsid w:val="00700D13"/>
    <w:rsid w:val="00712981"/>
    <w:rsid w:val="00733300"/>
    <w:rsid w:val="007363D7"/>
    <w:rsid w:val="00753BAD"/>
    <w:rsid w:val="0076029D"/>
    <w:rsid w:val="00790B59"/>
    <w:rsid w:val="00791A48"/>
    <w:rsid w:val="007A666F"/>
    <w:rsid w:val="007C0530"/>
    <w:rsid w:val="007C6322"/>
    <w:rsid w:val="007D2D84"/>
    <w:rsid w:val="007F49BA"/>
    <w:rsid w:val="00821D49"/>
    <w:rsid w:val="00874FA8"/>
    <w:rsid w:val="00883DA4"/>
    <w:rsid w:val="00886EC0"/>
    <w:rsid w:val="008A4530"/>
    <w:rsid w:val="008C01A8"/>
    <w:rsid w:val="008D0BA1"/>
    <w:rsid w:val="008E7101"/>
    <w:rsid w:val="008F6130"/>
    <w:rsid w:val="00914293"/>
    <w:rsid w:val="00922B0F"/>
    <w:rsid w:val="009265BB"/>
    <w:rsid w:val="009273D4"/>
    <w:rsid w:val="0093605F"/>
    <w:rsid w:val="00944CD8"/>
    <w:rsid w:val="009500C8"/>
    <w:rsid w:val="0098278D"/>
    <w:rsid w:val="00996073"/>
    <w:rsid w:val="009A2115"/>
    <w:rsid w:val="009A6AB4"/>
    <w:rsid w:val="009B0E31"/>
    <w:rsid w:val="009B12C3"/>
    <w:rsid w:val="009B1918"/>
    <w:rsid w:val="009B42E1"/>
    <w:rsid w:val="009B453B"/>
    <w:rsid w:val="009C718A"/>
    <w:rsid w:val="009D68F8"/>
    <w:rsid w:val="009E0DE2"/>
    <w:rsid w:val="009E713B"/>
    <w:rsid w:val="00A07EFF"/>
    <w:rsid w:val="00A41EFD"/>
    <w:rsid w:val="00A44B27"/>
    <w:rsid w:val="00A5397F"/>
    <w:rsid w:val="00A61108"/>
    <w:rsid w:val="00A723B9"/>
    <w:rsid w:val="00A7713A"/>
    <w:rsid w:val="00AA6828"/>
    <w:rsid w:val="00AB0B31"/>
    <w:rsid w:val="00AB3C20"/>
    <w:rsid w:val="00AB5E98"/>
    <w:rsid w:val="00AD5190"/>
    <w:rsid w:val="00AD5A0F"/>
    <w:rsid w:val="00B00E27"/>
    <w:rsid w:val="00B47703"/>
    <w:rsid w:val="00B605B7"/>
    <w:rsid w:val="00B66725"/>
    <w:rsid w:val="00B675C6"/>
    <w:rsid w:val="00B845BE"/>
    <w:rsid w:val="00C055D8"/>
    <w:rsid w:val="00C25E6F"/>
    <w:rsid w:val="00C62679"/>
    <w:rsid w:val="00C72BBB"/>
    <w:rsid w:val="00C77FEB"/>
    <w:rsid w:val="00C87F84"/>
    <w:rsid w:val="00C94D88"/>
    <w:rsid w:val="00CA3F6D"/>
    <w:rsid w:val="00CB3AC6"/>
    <w:rsid w:val="00CC4811"/>
    <w:rsid w:val="00CC519F"/>
    <w:rsid w:val="00CD2628"/>
    <w:rsid w:val="00CE1B05"/>
    <w:rsid w:val="00CF657A"/>
    <w:rsid w:val="00D365CD"/>
    <w:rsid w:val="00D643EB"/>
    <w:rsid w:val="00D67538"/>
    <w:rsid w:val="00DA17B5"/>
    <w:rsid w:val="00DA2C07"/>
    <w:rsid w:val="00DB5F53"/>
    <w:rsid w:val="00DD20DC"/>
    <w:rsid w:val="00DE057A"/>
    <w:rsid w:val="00DE2569"/>
    <w:rsid w:val="00DE2F9E"/>
    <w:rsid w:val="00DF25B5"/>
    <w:rsid w:val="00E0579F"/>
    <w:rsid w:val="00E2169E"/>
    <w:rsid w:val="00E26807"/>
    <w:rsid w:val="00E31EC0"/>
    <w:rsid w:val="00E86554"/>
    <w:rsid w:val="00E8665E"/>
    <w:rsid w:val="00E875F3"/>
    <w:rsid w:val="00EB5045"/>
    <w:rsid w:val="00F03326"/>
    <w:rsid w:val="00F419BC"/>
    <w:rsid w:val="00F52A43"/>
    <w:rsid w:val="00F72A02"/>
    <w:rsid w:val="00F91837"/>
    <w:rsid w:val="00FA6681"/>
    <w:rsid w:val="00FB084F"/>
    <w:rsid w:val="00FD221E"/>
    <w:rsid w:val="00FD249F"/>
    <w:rsid w:val="00FD7590"/>
    <w:rsid w:val="00FF2EE1"/>
    <w:rsid w:val="00FF7420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96A9CF"/>
  <w14:defaultImageDpi w14:val="0"/>
  <w15:docId w15:val="{BA3C44E9-D056-445B-BDAC-B8BA73C75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/>
    <w:lsdException w:name="index 2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uiPriority="0" w:qFormat="1"/>
    <w:lsdException w:name="annotation reference" w:semiHidden="1" w:uiPriority="0" w:unhideWhenUsed="1"/>
    <w:lsdException w:name="page number" w:semiHidden="1" w:uiPriority="0" w:unhideWhenUsed="1"/>
    <w:lsdException w:name="toa heading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Bullet 2" w:semiHidden="1" w:uiPriority="0" w:unhideWhenUsed="1"/>
    <w:lsdException w:name="Title" w:uiPriority="10" w:qFormat="1"/>
    <w:lsdException w:name="Default Paragraph Font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C07"/>
    <w:pPr>
      <w:spacing w:before="120"/>
    </w:pPr>
    <w:rPr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1515C2"/>
    <w:pPr>
      <w:spacing w:before="0" w:after="300"/>
      <w:outlineLvl w:val="0"/>
    </w:pPr>
    <w:rPr>
      <w:rFonts w:ascii="Arial" w:hAnsi="Arial"/>
      <w:b/>
      <w:color w:val="FF0000"/>
      <w:kern w:val="28"/>
      <w:sz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1515C2"/>
    <w:pPr>
      <w:spacing w:after="240"/>
      <w:ind w:left="-68" w:right="266"/>
      <w:outlineLvl w:val="1"/>
    </w:pPr>
    <w:rPr>
      <w:rFonts w:ascii="Arial" w:hAnsi="Arial"/>
      <w:b/>
      <w:color w:val="0000FF"/>
    </w:rPr>
  </w:style>
  <w:style w:type="paragraph" w:styleId="Titre3">
    <w:name w:val="heading 3"/>
    <w:basedOn w:val="Normal"/>
    <w:next w:val="Normal"/>
    <w:link w:val="Titre3Car"/>
    <w:uiPriority w:val="9"/>
    <w:qFormat/>
    <w:rsid w:val="001515C2"/>
    <w:pPr>
      <w:spacing w:after="60"/>
      <w:ind w:right="85"/>
      <w:jc w:val="right"/>
      <w:outlineLvl w:val="2"/>
    </w:pPr>
    <w:rPr>
      <w:rFonts w:ascii="Arial" w:hAnsi="Arial"/>
      <w:b/>
      <w:i/>
      <w:color w:val="008000"/>
      <w:sz w:val="20"/>
    </w:rPr>
  </w:style>
  <w:style w:type="paragraph" w:styleId="Titre4">
    <w:name w:val="heading 4"/>
    <w:basedOn w:val="Normal"/>
    <w:next w:val="Normal"/>
    <w:link w:val="Titre4Car"/>
    <w:uiPriority w:val="9"/>
    <w:qFormat/>
    <w:rsid w:val="001515C2"/>
    <w:pPr>
      <w:keepNext/>
      <w:spacing w:before="240" w:after="60"/>
      <w:outlineLvl w:val="3"/>
    </w:pPr>
    <w:rPr>
      <w:rFonts w:ascii="Arial" w:hAnsi="Arial"/>
      <w:b/>
    </w:rPr>
  </w:style>
  <w:style w:type="paragraph" w:styleId="Titre5">
    <w:name w:val="heading 5"/>
    <w:basedOn w:val="Normal"/>
    <w:next w:val="Normal"/>
    <w:link w:val="Titre5Car"/>
    <w:uiPriority w:val="9"/>
    <w:qFormat/>
    <w:rsid w:val="001515C2"/>
    <w:pPr>
      <w:spacing w:before="240" w:after="60"/>
      <w:outlineLvl w:val="4"/>
    </w:pPr>
    <w:rPr>
      <w:rFonts w:ascii="Arial" w:hAnsi="Arial"/>
    </w:rPr>
  </w:style>
  <w:style w:type="paragraph" w:styleId="Titre6">
    <w:name w:val="heading 6"/>
    <w:basedOn w:val="Normal"/>
    <w:next w:val="Normal"/>
    <w:link w:val="Titre6Car"/>
    <w:uiPriority w:val="9"/>
    <w:qFormat/>
    <w:rsid w:val="001515C2"/>
    <w:pPr>
      <w:spacing w:before="240" w:after="60"/>
      <w:outlineLvl w:val="5"/>
    </w:pPr>
    <w:rPr>
      <w:i/>
    </w:rPr>
  </w:style>
  <w:style w:type="paragraph" w:styleId="Titre7">
    <w:name w:val="heading 7"/>
    <w:basedOn w:val="Normal"/>
    <w:next w:val="Normal"/>
    <w:link w:val="Titre7Car"/>
    <w:uiPriority w:val="9"/>
    <w:qFormat/>
    <w:rsid w:val="001515C2"/>
    <w:pPr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link w:val="Titre8Car"/>
    <w:uiPriority w:val="9"/>
    <w:qFormat/>
    <w:rsid w:val="001515C2"/>
    <w:pPr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link w:val="Titre9Car"/>
    <w:uiPriority w:val="9"/>
    <w:qFormat/>
    <w:rsid w:val="001515C2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paragraph" w:styleId="Pieddepage">
    <w:name w:val="footer"/>
    <w:basedOn w:val="En-Tete"/>
    <w:link w:val="PieddepageCar"/>
    <w:uiPriority w:val="99"/>
    <w:semiHidden/>
    <w:rsid w:val="001515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Pr>
      <w:rFonts w:cs="Times New Roman"/>
      <w:sz w:val="22"/>
    </w:rPr>
  </w:style>
  <w:style w:type="paragraph" w:customStyle="1" w:styleId="En-Tete">
    <w:name w:val="En-Tete"/>
    <w:basedOn w:val="Normal"/>
    <w:rsid w:val="001515C2"/>
    <w:pPr>
      <w:spacing w:before="60" w:after="60"/>
      <w:ind w:left="68" w:right="-68"/>
      <w:jc w:val="center"/>
    </w:pPr>
    <w:rPr>
      <w:rFonts w:ascii="Arial" w:hAnsi="Arial"/>
      <w:color w:val="000000"/>
      <w:sz w:val="18"/>
    </w:rPr>
  </w:style>
  <w:style w:type="character" w:customStyle="1" w:styleId="Titre-projet">
    <w:name w:val="Titre-projet"/>
    <w:basedOn w:val="Policepardfaut"/>
    <w:rsid w:val="001515C2"/>
    <w:rPr>
      <w:rFonts w:ascii="Arial" w:hAnsi="Arial" w:cs="Arial"/>
      <w:b/>
      <w:color w:val="000080"/>
      <w:sz w:val="32"/>
    </w:rPr>
  </w:style>
  <w:style w:type="character" w:customStyle="1" w:styleId="NVersion">
    <w:name w:val="N°Version"/>
    <w:basedOn w:val="Policepardfaut"/>
    <w:rsid w:val="001515C2"/>
    <w:rPr>
      <w:rFonts w:ascii="Arial" w:hAnsi="Arial" w:cs="Times New Roman"/>
      <w:sz w:val="22"/>
    </w:rPr>
  </w:style>
  <w:style w:type="paragraph" w:styleId="En-tte">
    <w:name w:val="header"/>
    <w:basedOn w:val="Normal"/>
    <w:link w:val="En-tteCar"/>
    <w:uiPriority w:val="99"/>
    <w:semiHidden/>
    <w:rsid w:val="001515C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Pr>
      <w:rFonts w:cs="Times New Roman"/>
      <w:sz w:val="22"/>
    </w:rPr>
  </w:style>
  <w:style w:type="character" w:customStyle="1" w:styleId="Rfrence">
    <w:name w:val="Référence"/>
    <w:basedOn w:val="Policepardfaut"/>
    <w:rsid w:val="001515C2"/>
    <w:rPr>
      <w:rFonts w:ascii="Arial" w:hAnsi="Arial" w:cs="Times New Roman"/>
      <w:color w:val="000000"/>
      <w:sz w:val="22"/>
    </w:rPr>
  </w:style>
  <w:style w:type="character" w:customStyle="1" w:styleId="Date-doc">
    <w:name w:val="Date-doc"/>
    <w:basedOn w:val="Policepardfaut"/>
    <w:rsid w:val="001515C2"/>
    <w:rPr>
      <w:rFonts w:ascii="Arial" w:hAnsi="Arial" w:cs="Times New Roman"/>
      <w:color w:val="000000"/>
      <w:sz w:val="22"/>
    </w:rPr>
  </w:style>
  <w:style w:type="paragraph" w:styleId="TM1">
    <w:name w:val="toc 1"/>
    <w:basedOn w:val="Normal"/>
    <w:next w:val="Normal"/>
    <w:uiPriority w:val="39"/>
    <w:rsid w:val="001515C2"/>
    <w:pPr>
      <w:spacing w:after="120"/>
    </w:pPr>
    <w:rPr>
      <w:rFonts w:asciiTheme="minorHAnsi" w:hAnsiTheme="minorHAnsi"/>
      <w:b/>
      <w:bCs/>
      <w:caps/>
      <w:sz w:val="20"/>
    </w:rPr>
  </w:style>
  <w:style w:type="paragraph" w:styleId="TM2">
    <w:name w:val="toc 2"/>
    <w:basedOn w:val="Normal"/>
    <w:next w:val="Normal"/>
    <w:uiPriority w:val="39"/>
    <w:rsid w:val="001515C2"/>
    <w:pPr>
      <w:spacing w:before="0"/>
      <w:ind w:left="220"/>
    </w:pPr>
    <w:rPr>
      <w:rFonts w:asciiTheme="minorHAnsi" w:hAnsiTheme="minorHAnsi"/>
      <w:smallCaps/>
      <w:sz w:val="20"/>
    </w:rPr>
  </w:style>
  <w:style w:type="paragraph" w:styleId="TM3">
    <w:name w:val="toc 3"/>
    <w:basedOn w:val="Normal"/>
    <w:next w:val="Normal"/>
    <w:uiPriority w:val="39"/>
    <w:rsid w:val="001515C2"/>
    <w:pPr>
      <w:spacing w:before="0"/>
      <w:ind w:left="440"/>
    </w:pPr>
    <w:rPr>
      <w:rFonts w:asciiTheme="minorHAnsi" w:hAnsiTheme="minorHAnsi"/>
      <w:i/>
      <w:iCs/>
      <w:sz w:val="20"/>
    </w:rPr>
  </w:style>
  <w:style w:type="paragraph" w:styleId="TM4">
    <w:name w:val="toc 4"/>
    <w:basedOn w:val="Normal"/>
    <w:next w:val="Normal"/>
    <w:uiPriority w:val="39"/>
    <w:rsid w:val="001515C2"/>
    <w:pPr>
      <w:spacing w:before="0"/>
      <w:ind w:left="660"/>
    </w:pPr>
    <w:rPr>
      <w:rFonts w:asciiTheme="minorHAnsi" w:hAnsiTheme="minorHAnsi"/>
      <w:sz w:val="18"/>
      <w:szCs w:val="18"/>
    </w:rPr>
  </w:style>
  <w:style w:type="paragraph" w:customStyle="1" w:styleId="Sommaire">
    <w:name w:val="Sommaire"/>
    <w:basedOn w:val="Normal"/>
    <w:next w:val="Normal"/>
    <w:rsid w:val="001515C2"/>
    <w:pPr>
      <w:pageBreakBefore/>
      <w:tabs>
        <w:tab w:val="left" w:pos="-5670"/>
      </w:tabs>
      <w:spacing w:after="360"/>
      <w:jc w:val="both"/>
    </w:pPr>
    <w:rPr>
      <w:rFonts w:ascii="Arial" w:hAnsi="Arial"/>
      <w:b/>
      <w:color w:val="000000"/>
      <w:sz w:val="32"/>
    </w:rPr>
  </w:style>
  <w:style w:type="paragraph" w:customStyle="1" w:styleId="Titredechapitre">
    <w:name w:val="Titre de chapitre"/>
    <w:next w:val="Textefragment"/>
    <w:rsid w:val="001515C2"/>
    <w:pPr>
      <w:widowControl w:val="0"/>
      <w:spacing w:after="300"/>
    </w:pPr>
    <w:rPr>
      <w:rFonts w:ascii="Arial Gras" w:hAnsi="Arial Gras" w:cs="Arial"/>
      <w:b/>
      <w:color w:val="4D4D4D"/>
      <w:sz w:val="36"/>
    </w:rPr>
  </w:style>
  <w:style w:type="paragraph" w:customStyle="1" w:styleId="Textefragment">
    <w:name w:val="Texte fragment"/>
    <w:link w:val="TextefragmentCar"/>
    <w:rsid w:val="001515C2"/>
    <w:pPr>
      <w:spacing w:before="120"/>
      <w:ind w:left="57"/>
    </w:pPr>
    <w:rPr>
      <w:rFonts w:ascii="Arial" w:hAnsi="Arial"/>
    </w:rPr>
  </w:style>
  <w:style w:type="paragraph" w:customStyle="1" w:styleId="Sous-fragment">
    <w:name w:val="Sous-fragment"/>
    <w:next w:val="Picto"/>
    <w:link w:val="Sous-fragmentCar"/>
    <w:rsid w:val="001515C2"/>
    <w:pPr>
      <w:spacing w:before="120" w:after="120"/>
      <w:ind w:right="57"/>
      <w:jc w:val="right"/>
      <w:outlineLvl w:val="3"/>
    </w:pPr>
    <w:rPr>
      <w:rFonts w:ascii="Arial" w:hAnsi="Arial" w:cs="Arial"/>
      <w:b/>
      <w:i/>
      <w:color w:val="000000"/>
    </w:rPr>
  </w:style>
  <w:style w:type="paragraph" w:customStyle="1" w:styleId="Picto">
    <w:name w:val="Picto"/>
    <w:rsid w:val="001515C2"/>
    <w:rPr>
      <w:rFonts w:ascii="Arial" w:hAnsi="Arial"/>
      <w:sz w:val="22"/>
    </w:rPr>
  </w:style>
  <w:style w:type="paragraph" w:customStyle="1" w:styleId="Module">
    <w:name w:val="Module"/>
    <w:next w:val="Textefragment"/>
    <w:link w:val="ModuleCar"/>
    <w:rsid w:val="001515C2"/>
    <w:pPr>
      <w:spacing w:after="300"/>
      <w:outlineLvl w:val="1"/>
    </w:pPr>
    <w:rPr>
      <w:rFonts w:ascii="Arial" w:hAnsi="Arial" w:cs="Arial"/>
      <w:b/>
      <w:color w:val="000080"/>
      <w:sz w:val="32"/>
    </w:rPr>
  </w:style>
  <w:style w:type="paragraph" w:customStyle="1" w:styleId="Fragment">
    <w:name w:val="Fragment"/>
    <w:next w:val="Picto"/>
    <w:link w:val="FragmentCar"/>
    <w:rsid w:val="001515C2"/>
    <w:pPr>
      <w:spacing w:before="120" w:after="120"/>
      <w:ind w:left="-69"/>
      <w:outlineLvl w:val="2"/>
    </w:pPr>
    <w:rPr>
      <w:rFonts w:ascii="Arial" w:hAnsi="Arial" w:cs="Arial"/>
      <w:b/>
      <w:color w:val="000000"/>
      <w:sz w:val="22"/>
    </w:rPr>
  </w:style>
  <w:style w:type="paragraph" w:customStyle="1" w:styleId="En-ttetableau">
    <w:name w:val="En-tête tableau"/>
    <w:basedOn w:val="Normal"/>
    <w:rsid w:val="001515C2"/>
    <w:pPr>
      <w:widowControl w:val="0"/>
      <w:spacing w:before="60" w:after="60"/>
      <w:ind w:left="57"/>
    </w:pPr>
    <w:rPr>
      <w:rFonts w:ascii="Arial" w:hAnsi="Arial"/>
      <w:b/>
      <w:sz w:val="20"/>
    </w:rPr>
  </w:style>
  <w:style w:type="paragraph" w:customStyle="1" w:styleId="Etape">
    <w:name w:val="Etape"/>
    <w:rsid w:val="001515C2"/>
    <w:pPr>
      <w:spacing w:before="60"/>
      <w:jc w:val="center"/>
    </w:pPr>
    <w:rPr>
      <w:rFonts w:ascii="Arial" w:hAnsi="Arial"/>
      <w:b/>
      <w:noProof/>
    </w:rPr>
  </w:style>
  <w:style w:type="paragraph" w:customStyle="1" w:styleId="Fragmentsuite">
    <w:name w:val="Fragment suite"/>
    <w:basedOn w:val="Fragment"/>
    <w:next w:val="Picto"/>
    <w:autoRedefine/>
    <w:rsid w:val="001515C2"/>
    <w:pPr>
      <w:outlineLvl w:val="9"/>
    </w:pPr>
    <w:rPr>
      <w:bCs/>
      <w:iCs/>
    </w:rPr>
  </w:style>
  <w:style w:type="paragraph" w:styleId="Index1">
    <w:name w:val="index 1"/>
    <w:basedOn w:val="Normal"/>
    <w:next w:val="Normal"/>
    <w:autoRedefine/>
    <w:uiPriority w:val="99"/>
    <w:semiHidden/>
    <w:rsid w:val="001515C2"/>
    <w:pPr>
      <w:spacing w:before="0"/>
      <w:ind w:left="220" w:hanging="220"/>
    </w:pPr>
    <w:rPr>
      <w:rFonts w:asciiTheme="minorHAnsi" w:hAnsi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1515C2"/>
    <w:pPr>
      <w:spacing w:before="0"/>
      <w:ind w:left="440" w:hanging="220"/>
    </w:pPr>
    <w:rPr>
      <w:rFonts w:asciiTheme="minorHAnsi" w:hAnsiTheme="minorHAnsi"/>
      <w:sz w:val="18"/>
      <w:szCs w:val="18"/>
    </w:rPr>
  </w:style>
  <w:style w:type="paragraph" w:customStyle="1" w:styleId="Indextableau">
    <w:name w:val="Index tableau"/>
    <w:basedOn w:val="Normal"/>
    <w:rsid w:val="001515C2"/>
    <w:pPr>
      <w:spacing w:before="60"/>
      <w:ind w:right="113"/>
      <w:jc w:val="right"/>
    </w:pPr>
    <w:rPr>
      <w:rFonts w:ascii="Arial" w:hAnsi="Arial"/>
      <w:i/>
      <w:sz w:val="20"/>
    </w:rPr>
  </w:style>
  <w:style w:type="paragraph" w:customStyle="1" w:styleId="interligne">
    <w:name w:val="interligne"/>
    <w:basedOn w:val="Normal"/>
    <w:next w:val="Normal"/>
    <w:rsid w:val="001515C2"/>
    <w:pPr>
      <w:spacing w:line="360" w:lineRule="auto"/>
    </w:pPr>
  </w:style>
  <w:style w:type="character" w:styleId="Lienhypertexte">
    <w:name w:val="Hyperlink"/>
    <w:basedOn w:val="Policepardfaut"/>
    <w:uiPriority w:val="99"/>
    <w:rsid w:val="001515C2"/>
    <w:rPr>
      <w:rFonts w:cs="Times New Roman"/>
      <w:color w:val="0000FF"/>
      <w:u w:val="single"/>
    </w:rPr>
  </w:style>
  <w:style w:type="paragraph" w:styleId="Listenumros">
    <w:name w:val="List Number"/>
    <w:basedOn w:val="Textefragment"/>
    <w:uiPriority w:val="99"/>
    <w:semiHidden/>
    <w:rsid w:val="001515C2"/>
    <w:pPr>
      <w:numPr>
        <w:numId w:val="2"/>
      </w:numPr>
      <w:tabs>
        <w:tab w:val="clear" w:pos="360"/>
        <w:tab w:val="num" w:pos="0"/>
        <w:tab w:val="num" w:pos="142"/>
      </w:tabs>
      <w:spacing w:before="80"/>
      <w:ind w:left="397" w:hanging="329"/>
    </w:pPr>
  </w:style>
  <w:style w:type="paragraph" w:styleId="Listepuces">
    <w:name w:val="List Bullet"/>
    <w:basedOn w:val="Textefragment"/>
    <w:uiPriority w:val="99"/>
    <w:semiHidden/>
    <w:rsid w:val="001515C2"/>
    <w:pPr>
      <w:numPr>
        <w:numId w:val="4"/>
      </w:numPr>
      <w:tabs>
        <w:tab w:val="clear" w:pos="360"/>
      </w:tabs>
      <w:spacing w:before="80"/>
      <w:ind w:left="408" w:hanging="340"/>
    </w:pPr>
  </w:style>
  <w:style w:type="paragraph" w:styleId="Listepuces2">
    <w:name w:val="List Bullet 2"/>
    <w:basedOn w:val="Textefragment"/>
    <w:uiPriority w:val="99"/>
    <w:semiHidden/>
    <w:rsid w:val="001515C2"/>
    <w:pPr>
      <w:numPr>
        <w:numId w:val="5"/>
      </w:numPr>
      <w:tabs>
        <w:tab w:val="clear" w:pos="0"/>
      </w:tabs>
      <w:spacing w:before="20" w:after="20"/>
      <w:ind w:left="709" w:hanging="284"/>
    </w:pPr>
  </w:style>
  <w:style w:type="character" w:styleId="Marquedecommentaire">
    <w:name w:val="annotation reference"/>
    <w:basedOn w:val="Policepardfaut"/>
    <w:uiPriority w:val="99"/>
    <w:semiHidden/>
    <w:rsid w:val="001515C2"/>
    <w:rPr>
      <w:rFonts w:cs="Times New Roman"/>
      <w:sz w:val="16"/>
    </w:rPr>
  </w:style>
  <w:style w:type="paragraph" w:customStyle="1" w:styleId="Modulesuite">
    <w:name w:val="Module suite"/>
    <w:basedOn w:val="Module"/>
    <w:next w:val="Normal"/>
    <w:rsid w:val="001515C2"/>
    <w:pPr>
      <w:keepNext/>
      <w:pageBreakBefore/>
      <w:outlineLvl w:val="9"/>
    </w:pPr>
  </w:style>
  <w:style w:type="paragraph" w:customStyle="1" w:styleId="MRS-Pictos">
    <w:name w:val="MRS-Pictos"/>
    <w:basedOn w:val="Textefragment"/>
    <w:rsid w:val="001515C2"/>
    <w:pPr>
      <w:ind w:left="0"/>
    </w:pPr>
  </w:style>
  <w:style w:type="paragraph" w:customStyle="1" w:styleId="MRS-Schmas">
    <w:name w:val="MRS-Schémas"/>
    <w:basedOn w:val="Textefragment"/>
    <w:rsid w:val="001515C2"/>
  </w:style>
  <w:style w:type="paragraph" w:customStyle="1" w:styleId="MRS-Units">
    <w:name w:val="MRS-Unités"/>
    <w:basedOn w:val="Textefragment"/>
    <w:rsid w:val="001515C2"/>
    <w:pPr>
      <w:ind w:left="0"/>
    </w:pPr>
  </w:style>
  <w:style w:type="paragraph" w:customStyle="1" w:styleId="MRS-Tableaux">
    <w:name w:val="MRS-Tableaux"/>
    <w:basedOn w:val="MRS-Units"/>
    <w:rsid w:val="001515C2"/>
  </w:style>
  <w:style w:type="paragraph" w:styleId="Normalcentr">
    <w:name w:val="Block Text"/>
    <w:basedOn w:val="Normal"/>
    <w:uiPriority w:val="99"/>
    <w:semiHidden/>
    <w:rsid w:val="001515C2"/>
    <w:pPr>
      <w:spacing w:before="60"/>
      <w:ind w:left="74" w:right="215"/>
      <w:jc w:val="both"/>
    </w:pPr>
  </w:style>
  <w:style w:type="character" w:styleId="Numrodepage">
    <w:name w:val="page number"/>
    <w:basedOn w:val="Policepardfaut"/>
    <w:uiPriority w:val="99"/>
    <w:semiHidden/>
    <w:rsid w:val="001515C2"/>
    <w:rPr>
      <w:rFonts w:cs="Times New Roman"/>
    </w:rPr>
  </w:style>
  <w:style w:type="paragraph" w:customStyle="1" w:styleId="Textetableau">
    <w:name w:val="Texte tableau"/>
    <w:rsid w:val="001515C2"/>
    <w:pPr>
      <w:spacing w:before="60" w:after="60"/>
      <w:ind w:left="74" w:right="74"/>
    </w:pPr>
    <w:rPr>
      <w:rFonts w:ascii="Arial" w:hAnsi="Arial"/>
    </w:rPr>
  </w:style>
  <w:style w:type="paragraph" w:styleId="Titreindex">
    <w:name w:val="index heading"/>
    <w:basedOn w:val="Normal"/>
    <w:next w:val="Index1"/>
    <w:uiPriority w:val="99"/>
    <w:semiHidden/>
    <w:rsid w:val="001515C2"/>
    <w:pPr>
      <w:spacing w:before="240" w:after="120"/>
      <w:jc w:val="center"/>
    </w:pPr>
    <w:rPr>
      <w:rFonts w:asciiTheme="minorHAnsi" w:hAnsiTheme="minorHAnsi"/>
      <w:b/>
      <w:bCs/>
      <w:sz w:val="26"/>
      <w:szCs w:val="26"/>
    </w:rPr>
  </w:style>
  <w:style w:type="paragraph" w:styleId="TM5">
    <w:name w:val="toc 5"/>
    <w:basedOn w:val="Normal"/>
    <w:next w:val="Normal"/>
    <w:autoRedefine/>
    <w:uiPriority w:val="39"/>
    <w:semiHidden/>
    <w:rsid w:val="001515C2"/>
    <w:pPr>
      <w:spacing w:before="0"/>
      <w:ind w:left="880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semiHidden/>
    <w:rsid w:val="001515C2"/>
    <w:pPr>
      <w:spacing w:before="0"/>
      <w:ind w:left="1100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semiHidden/>
    <w:rsid w:val="001515C2"/>
    <w:pPr>
      <w:spacing w:before="0"/>
      <w:ind w:left="1320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semiHidden/>
    <w:rsid w:val="001515C2"/>
    <w:pPr>
      <w:spacing w:before="0"/>
      <w:ind w:left="1540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semiHidden/>
    <w:rsid w:val="001515C2"/>
    <w:pPr>
      <w:spacing w:before="0"/>
      <w:ind w:left="1760"/>
    </w:pPr>
    <w:rPr>
      <w:rFonts w:asciiTheme="minorHAnsi" w:hAnsiTheme="minorHAnsi"/>
      <w:sz w:val="18"/>
      <w:szCs w:val="18"/>
    </w:rPr>
  </w:style>
  <w:style w:type="paragraph" w:styleId="Lgende">
    <w:name w:val="caption"/>
    <w:basedOn w:val="Normal"/>
    <w:next w:val="Normal"/>
    <w:uiPriority w:val="35"/>
    <w:qFormat/>
    <w:rsid w:val="001515C2"/>
    <w:pPr>
      <w:spacing w:after="120"/>
    </w:pPr>
    <w:rPr>
      <w:b/>
      <w:bCs/>
      <w:sz w:val="20"/>
    </w:rPr>
  </w:style>
  <w:style w:type="paragraph" w:customStyle="1" w:styleId="Type-document">
    <w:name w:val="Type-document"/>
    <w:rsid w:val="001515C2"/>
    <w:pPr>
      <w:jc w:val="center"/>
    </w:pPr>
    <w:rPr>
      <w:rFonts w:ascii="Arial" w:hAnsi="Arial" w:cs="Arial"/>
      <w:b/>
      <w:bCs/>
      <w:color w:val="000080"/>
      <w:sz w:val="32"/>
    </w:rPr>
  </w:style>
  <w:style w:type="paragraph" w:customStyle="1" w:styleId="Titredudocument">
    <w:name w:val="Titre du document"/>
    <w:rsid w:val="001515C2"/>
    <w:pPr>
      <w:jc w:val="center"/>
    </w:pPr>
    <w:rPr>
      <w:rFonts w:ascii="Arial" w:hAnsi="Arial" w:cs="Arial"/>
      <w:b/>
      <w:color w:val="000000"/>
      <w:sz w:val="38"/>
    </w:rPr>
  </w:style>
  <w:style w:type="paragraph" w:customStyle="1" w:styleId="Suiviversion">
    <w:name w:val="Suivi_version"/>
    <w:rsid w:val="001515C2"/>
    <w:pPr>
      <w:spacing w:before="120"/>
      <w:jc w:val="center"/>
    </w:pPr>
    <w:rPr>
      <w:rFonts w:ascii="Arial" w:hAnsi="Arial"/>
    </w:rPr>
  </w:style>
  <w:style w:type="paragraph" w:customStyle="1" w:styleId="Sous-titreAlphabtique">
    <w:name w:val="Sous-titre Alphabétique"/>
    <w:next w:val="Textefragment"/>
    <w:rsid w:val="001515C2"/>
    <w:pPr>
      <w:numPr>
        <w:numId w:val="6"/>
      </w:numPr>
      <w:tabs>
        <w:tab w:val="clear" w:pos="388"/>
      </w:tabs>
      <w:spacing w:before="120"/>
      <w:ind w:left="397" w:hanging="340"/>
    </w:pPr>
    <w:rPr>
      <w:rFonts w:ascii="Arial" w:hAnsi="Arial"/>
      <w:b/>
      <w:sz w:val="21"/>
    </w:rPr>
  </w:style>
  <w:style w:type="paragraph" w:customStyle="1" w:styleId="Sous-titrePuce">
    <w:name w:val="Sous-titre Puce"/>
    <w:basedOn w:val="Sous-titreAlphabtique"/>
    <w:next w:val="Textefragment"/>
    <w:rsid w:val="001515C2"/>
    <w:pPr>
      <w:numPr>
        <w:numId w:val="0"/>
      </w:numPr>
      <w:ind w:left="360" w:hanging="360"/>
    </w:pPr>
  </w:style>
  <w:style w:type="paragraph" w:customStyle="1" w:styleId="NumTableau">
    <w:name w:val="Num Tableau"/>
    <w:rsid w:val="001515C2"/>
    <w:pPr>
      <w:numPr>
        <w:numId w:val="3"/>
      </w:numPr>
      <w:tabs>
        <w:tab w:val="clear" w:pos="360"/>
        <w:tab w:val="num" w:pos="0"/>
        <w:tab w:val="num" w:pos="142"/>
      </w:tabs>
      <w:spacing w:before="60" w:after="60"/>
      <w:ind w:left="539" w:hanging="284"/>
      <w:jc w:val="center"/>
    </w:pPr>
    <w:rPr>
      <w:rFonts w:ascii="Arial Gras" w:hAnsi="Arial Gras"/>
      <w:b/>
    </w:rPr>
  </w:style>
  <w:style w:type="paragraph" w:customStyle="1" w:styleId="MRS-Pictos-Conception">
    <w:name w:val="MRS-Pictos-Conception"/>
    <w:rsid w:val="001515C2"/>
    <w:pPr>
      <w:spacing w:before="120"/>
    </w:pPr>
    <w:rPr>
      <w:sz w:val="22"/>
    </w:rPr>
  </w:style>
  <w:style w:type="character" w:styleId="Lienhypertextesuivivisit">
    <w:name w:val="FollowedHyperlink"/>
    <w:basedOn w:val="Policepardfaut"/>
    <w:uiPriority w:val="99"/>
    <w:semiHidden/>
    <w:rsid w:val="001515C2"/>
    <w:rPr>
      <w:rFonts w:cs="Times New Roman"/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4FA8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74FA8"/>
    <w:rPr>
      <w:rFonts w:ascii="Tahoma" w:hAnsi="Tahoma" w:cs="Tahoma"/>
      <w:sz w:val="16"/>
      <w:szCs w:val="16"/>
    </w:rPr>
  </w:style>
  <w:style w:type="paragraph" w:customStyle="1" w:styleId="DiffusionVeePee">
    <w:name w:val="Diffusion VeePee"/>
    <w:next w:val="Textefragment"/>
    <w:rsid w:val="001515C2"/>
    <w:pPr>
      <w:jc w:val="center"/>
    </w:pPr>
    <w:rPr>
      <w:rFonts w:ascii="Arial" w:hAnsi="Arial"/>
    </w:rPr>
  </w:style>
  <w:style w:type="paragraph" w:customStyle="1" w:styleId="MRS-VeePee-pictos">
    <w:name w:val="MRS-VeePee-pictos"/>
    <w:basedOn w:val="MRS-Tableaux"/>
    <w:rsid w:val="001515C2"/>
  </w:style>
  <w:style w:type="character" w:customStyle="1" w:styleId="Titre10">
    <w:name w:val="Titre1"/>
    <w:basedOn w:val="Policepardfaut"/>
    <w:rsid w:val="00874FA8"/>
    <w:rPr>
      <w:rFonts w:cs="Times New Roman"/>
    </w:rPr>
  </w:style>
  <w:style w:type="paragraph" w:customStyle="1" w:styleId="EF-chapitretitre">
    <w:name w:val="EF - chapitre titre"/>
    <w:next w:val="EFmoduletitre"/>
    <w:link w:val="EF-chapitretitreCar"/>
    <w:qFormat/>
    <w:rsid w:val="0002154A"/>
    <w:pPr>
      <w:numPr>
        <w:numId w:val="7"/>
      </w:numPr>
      <w:ind w:left="340" w:hanging="340"/>
      <w:outlineLvl w:val="0"/>
    </w:pPr>
    <w:rPr>
      <w:rFonts w:ascii="Arial Gras" w:hAnsi="Arial Gras" w:cs="Arial"/>
      <w:b/>
      <w:color w:val="4D4D4D"/>
      <w:sz w:val="36"/>
    </w:rPr>
  </w:style>
  <w:style w:type="character" w:customStyle="1" w:styleId="ModuleCar">
    <w:name w:val="Module Car"/>
    <w:basedOn w:val="Policepardfaut"/>
    <w:link w:val="Module"/>
    <w:locked/>
    <w:rsid w:val="005252BC"/>
    <w:rPr>
      <w:rFonts w:ascii="Arial" w:hAnsi="Arial" w:cs="Arial"/>
      <w:b/>
      <w:color w:val="000080"/>
      <w:sz w:val="32"/>
    </w:rPr>
  </w:style>
  <w:style w:type="character" w:customStyle="1" w:styleId="EF-chapitretitreCar">
    <w:name w:val="EF - chapitre titre Car"/>
    <w:basedOn w:val="ModuleCar"/>
    <w:link w:val="EF-chapitretitre"/>
    <w:locked/>
    <w:rsid w:val="0002154A"/>
    <w:rPr>
      <w:rFonts w:ascii="Arial Gras" w:hAnsi="Arial Gras" w:cs="Arial"/>
      <w:b/>
      <w:color w:val="4D4D4D"/>
      <w:sz w:val="36"/>
    </w:rPr>
  </w:style>
  <w:style w:type="paragraph" w:customStyle="1" w:styleId="EFmoduletitre">
    <w:name w:val="EF module titre"/>
    <w:next w:val="EFtiquette"/>
    <w:link w:val="EFmoduletitreCar"/>
    <w:qFormat/>
    <w:rsid w:val="00290A72"/>
    <w:pPr>
      <w:keepLines/>
      <w:numPr>
        <w:ilvl w:val="1"/>
        <w:numId w:val="7"/>
      </w:numPr>
      <w:spacing w:after="360"/>
      <w:ind w:left="340" w:hanging="340"/>
      <w:outlineLvl w:val="1"/>
    </w:pPr>
    <w:rPr>
      <w:rFonts w:ascii="Arial" w:hAnsi="Arial" w:cs="Arial"/>
      <w:b/>
      <w:color w:val="0A9E97"/>
      <w:sz w:val="32"/>
    </w:rPr>
  </w:style>
  <w:style w:type="paragraph" w:customStyle="1" w:styleId="EFtiquette">
    <w:name w:val="EF étiquette"/>
    <w:link w:val="EFtiquetteCar"/>
    <w:qFormat/>
    <w:rsid w:val="00171D5E"/>
    <w:pPr>
      <w:numPr>
        <w:ilvl w:val="2"/>
        <w:numId w:val="7"/>
      </w:numPr>
      <w:ind w:left="0" w:hanging="180"/>
    </w:pPr>
    <w:rPr>
      <w:rFonts w:ascii="Arial" w:hAnsi="Arial" w:cs="Arial"/>
      <w:b/>
      <w:color w:val="000000"/>
      <w:sz w:val="22"/>
    </w:rPr>
  </w:style>
  <w:style w:type="character" w:customStyle="1" w:styleId="EFmoduletitreCar">
    <w:name w:val="EF module titre Car"/>
    <w:basedOn w:val="ModuleCar"/>
    <w:link w:val="EFmoduletitre"/>
    <w:locked/>
    <w:rsid w:val="00290A72"/>
    <w:rPr>
      <w:rFonts w:ascii="Arial" w:hAnsi="Arial" w:cs="Arial"/>
      <w:b/>
      <w:color w:val="0A9E97"/>
      <w:sz w:val="32"/>
    </w:rPr>
  </w:style>
  <w:style w:type="paragraph" w:customStyle="1" w:styleId="EFsoustiquette">
    <w:name w:val="EF sous étiquette"/>
    <w:basedOn w:val="Sous-fragment"/>
    <w:link w:val="EFsoustiquetteCar"/>
    <w:qFormat/>
    <w:rsid w:val="004C7458"/>
    <w:pPr>
      <w:jc w:val="center"/>
    </w:pPr>
  </w:style>
  <w:style w:type="character" w:customStyle="1" w:styleId="FragmentCar">
    <w:name w:val="Fragment Car"/>
    <w:basedOn w:val="Policepardfaut"/>
    <w:link w:val="Fragment"/>
    <w:locked/>
    <w:rsid w:val="004C7458"/>
    <w:rPr>
      <w:rFonts w:ascii="Arial" w:hAnsi="Arial" w:cs="Arial"/>
      <w:b/>
      <w:color w:val="000000"/>
      <w:sz w:val="22"/>
    </w:rPr>
  </w:style>
  <w:style w:type="character" w:customStyle="1" w:styleId="EFtiquetteCar">
    <w:name w:val="EF étiquette Car"/>
    <w:basedOn w:val="FragmentCar"/>
    <w:link w:val="EFtiquette"/>
    <w:locked/>
    <w:rsid w:val="00171D5E"/>
    <w:rPr>
      <w:rFonts w:ascii="Arial" w:hAnsi="Arial" w:cs="Arial"/>
      <w:b/>
      <w:color w:val="000000"/>
      <w:sz w:val="22"/>
    </w:rPr>
  </w:style>
  <w:style w:type="paragraph" w:customStyle="1" w:styleId="EFtextestandard">
    <w:name w:val="EF texte standard"/>
    <w:basedOn w:val="Textefragment"/>
    <w:link w:val="EFtextestandardCar"/>
    <w:qFormat/>
    <w:rsid w:val="004C7458"/>
    <w:rPr>
      <w:color w:val="000000"/>
    </w:rPr>
  </w:style>
  <w:style w:type="character" w:customStyle="1" w:styleId="Sous-fragmentCar">
    <w:name w:val="Sous-fragment Car"/>
    <w:basedOn w:val="Policepardfaut"/>
    <w:link w:val="Sous-fragment"/>
    <w:locked/>
    <w:rsid w:val="004C7458"/>
    <w:rPr>
      <w:rFonts w:ascii="Arial" w:hAnsi="Arial" w:cs="Arial"/>
      <w:b/>
      <w:i/>
      <w:color w:val="000000"/>
    </w:rPr>
  </w:style>
  <w:style w:type="character" w:customStyle="1" w:styleId="EFsoustiquetteCar">
    <w:name w:val="EF sous étiquette Car"/>
    <w:basedOn w:val="Sous-fragmentCar"/>
    <w:link w:val="EFsoustiquette"/>
    <w:locked/>
    <w:rsid w:val="004C7458"/>
    <w:rPr>
      <w:rFonts w:ascii="Arial" w:hAnsi="Arial" w:cs="Arial"/>
      <w:b/>
      <w:i/>
      <w:color w:val="000000"/>
    </w:rPr>
  </w:style>
  <w:style w:type="character" w:customStyle="1" w:styleId="TextefragmentCar">
    <w:name w:val="Texte fragment Car"/>
    <w:basedOn w:val="Policepardfaut"/>
    <w:link w:val="Textefragment"/>
    <w:locked/>
    <w:rsid w:val="004C7458"/>
    <w:rPr>
      <w:rFonts w:ascii="Arial" w:hAnsi="Arial" w:cs="Times New Roman"/>
    </w:rPr>
  </w:style>
  <w:style w:type="character" w:customStyle="1" w:styleId="EFtextestandardCar">
    <w:name w:val="EF texte standard Car"/>
    <w:basedOn w:val="TextefragmentCar"/>
    <w:link w:val="EFtextestandard"/>
    <w:locked/>
    <w:rsid w:val="004C7458"/>
    <w:rPr>
      <w:rFonts w:ascii="Arial" w:hAnsi="Arial" w:cs="Times New Roman"/>
      <w:color w:val="000000"/>
    </w:rPr>
  </w:style>
  <w:style w:type="paragraph" w:styleId="Index3">
    <w:name w:val="index 3"/>
    <w:basedOn w:val="Normal"/>
    <w:next w:val="Normal"/>
    <w:autoRedefine/>
    <w:uiPriority w:val="99"/>
    <w:unhideWhenUsed/>
    <w:rsid w:val="00E875F3"/>
    <w:pPr>
      <w:spacing w:before="0"/>
      <w:ind w:left="660" w:hanging="220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E875F3"/>
    <w:pPr>
      <w:spacing w:before="0"/>
      <w:ind w:left="880" w:hanging="220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E875F3"/>
    <w:pPr>
      <w:spacing w:before="0"/>
      <w:ind w:left="1100" w:hanging="220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E875F3"/>
    <w:pPr>
      <w:spacing w:before="0"/>
      <w:ind w:left="1320" w:hanging="220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E875F3"/>
    <w:pPr>
      <w:spacing w:before="0"/>
      <w:ind w:left="1540" w:hanging="220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E875F3"/>
    <w:pPr>
      <w:spacing w:before="0"/>
      <w:ind w:left="1760" w:hanging="220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E875F3"/>
    <w:pPr>
      <w:spacing w:before="0"/>
      <w:ind w:left="1980" w:hanging="220"/>
    </w:pPr>
    <w:rPr>
      <w:rFonts w:asciiTheme="minorHAnsi" w:hAnsiTheme="minorHAnsi"/>
      <w:sz w:val="18"/>
      <w:szCs w:val="18"/>
    </w:rPr>
  </w:style>
  <w:style w:type="numbering" w:customStyle="1" w:styleId="EPMI-111">
    <w:name w:val="EPMI - 1.1.1."/>
    <w:pPr>
      <w:numPr>
        <w:numId w:val="9"/>
      </w:numPr>
    </w:pPr>
  </w:style>
  <w:style w:type="numbering" w:customStyle="1" w:styleId="EPMINchapitemodule">
    <w:name w:val="EPMI N° chapite + module"/>
    <w:pPr>
      <w:numPr>
        <w:numId w:val="8"/>
      </w:numPr>
    </w:pPr>
  </w:style>
  <w:style w:type="paragraph" w:customStyle="1" w:styleId="CLI">
    <w:name w:val="CLI"/>
    <w:autoRedefine/>
    <w:qFormat/>
    <w:rsid w:val="00413C8F"/>
    <w:pPr>
      <w:pBdr>
        <w:top w:val="double" w:sz="4" w:space="1" w:color="548DD4" w:themeColor="text2" w:themeTint="99"/>
        <w:left w:val="double" w:sz="4" w:space="4" w:color="548DD4" w:themeColor="text2" w:themeTint="99"/>
        <w:bottom w:val="double" w:sz="4" w:space="1" w:color="548DD4" w:themeColor="text2" w:themeTint="99"/>
        <w:right w:val="double" w:sz="4" w:space="4" w:color="548DD4" w:themeColor="text2" w:themeTint="99"/>
      </w:pBdr>
      <w:shd w:val="clear" w:color="auto" w:fill="000000" w:themeFill="text1"/>
    </w:pPr>
    <w:rPr>
      <w:rFonts w:ascii="Consolas" w:hAnsi="Consolas" w:cs="Arial"/>
      <w:color w:val="FFFFFF" w:themeColor="background1"/>
    </w:rPr>
  </w:style>
  <w:style w:type="paragraph" w:customStyle="1" w:styleId="PS">
    <w:name w:val="PS"/>
    <w:basedOn w:val="CLI"/>
    <w:next w:val="EFtextestandard"/>
    <w:qFormat/>
    <w:rsid w:val="0058266B"/>
    <w:pPr>
      <w:shd w:val="clear" w:color="auto" w:fill="17365D" w:themeFill="text2" w:themeFillShade="BF"/>
    </w:pPr>
  </w:style>
  <w:style w:type="paragraph" w:styleId="Paragraphedeliste">
    <w:name w:val="List Paragraph"/>
    <w:basedOn w:val="Normal"/>
    <w:uiPriority w:val="34"/>
    <w:qFormat/>
    <w:rsid w:val="00C77FE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B3C20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7713A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Cs w:val="32"/>
    </w:rPr>
  </w:style>
  <w:style w:type="paragraph" w:styleId="NormalWeb">
    <w:name w:val="Normal (Web)"/>
    <w:basedOn w:val="Normal"/>
    <w:uiPriority w:val="99"/>
    <w:unhideWhenUsed/>
    <w:rsid w:val="00134C30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basedOn w:val="Policepardfaut"/>
    <w:uiPriority w:val="22"/>
    <w:qFormat/>
    <w:rsid w:val="00134C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eader" Target="header4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falzon.VEEPEE\Bureau\MRS%20VEEPEE%20V8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DA8BC-A8F0-4F40-BD29-F49DAD90C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MRS VEEPEE V81.dot</Template>
  <TotalTime>84</TotalTime>
  <Pages>14</Pages>
  <Words>846</Words>
  <Characters>4655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Modèle MRS VEEPEE V81 B</vt:lpstr>
    </vt:vector>
  </TitlesOfParts>
  <Manager>Version commerciale VeePee</Manager>
  <Company>ARTECOMM - Tel : 04 50 52 05 03</Company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Version 8.1 B - 17/08/2007</dc:subject>
  <dc:creator>MOUSSIENGO, Claude</dc:creator>
  <cp:keywords/>
  <dc:description/>
  <cp:lastModifiedBy>MOUSSIENGO, Claude</cp:lastModifiedBy>
  <cp:revision>4</cp:revision>
  <cp:lastPrinted>2007-05-27T14:42:00Z</cp:lastPrinted>
  <dcterms:created xsi:type="dcterms:W3CDTF">2022-11-17T21:36:00Z</dcterms:created>
  <dcterms:modified xsi:type="dcterms:W3CDTF">2022-11-18T10:06:00Z</dcterms:modified>
</cp:coreProperties>
</file>